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EE693" w14:textId="77777777" w:rsidR="00B04102" w:rsidRPr="000B29AC" w:rsidRDefault="00B04102" w:rsidP="00B04102">
      <w:pPr>
        <w:spacing w:line="360" w:lineRule="auto"/>
        <w:jc w:val="center"/>
      </w:pPr>
      <w:r w:rsidRPr="000B29AC">
        <w:t>Raport końcowy z realizacji projektu badawczego</w:t>
      </w:r>
    </w:p>
    <w:p w14:paraId="01108BDE" w14:textId="77777777" w:rsidR="00B04102" w:rsidRPr="000B29AC" w:rsidRDefault="00B04102" w:rsidP="00B04102">
      <w:pPr>
        <w:spacing w:line="360" w:lineRule="auto"/>
        <w:jc w:val="center"/>
      </w:pPr>
    </w:p>
    <w:p w14:paraId="72D27DDD" w14:textId="77777777" w:rsidR="00B04102" w:rsidRPr="000B29AC" w:rsidRDefault="00B04102" w:rsidP="00B04102">
      <w:pPr>
        <w:spacing w:line="360" w:lineRule="auto"/>
        <w:jc w:val="center"/>
      </w:pPr>
    </w:p>
    <w:p w14:paraId="10338CA9" w14:textId="77777777" w:rsidR="00B04102" w:rsidRPr="000B29AC" w:rsidRDefault="00B04102" w:rsidP="00B04102">
      <w:pPr>
        <w:spacing w:line="276" w:lineRule="auto"/>
      </w:pPr>
      <w:r w:rsidRPr="000B29AC">
        <w:rPr>
          <w:b/>
          <w:bCs/>
        </w:rPr>
        <w:t>Kierownik projektu</w:t>
      </w:r>
      <w:r w:rsidRPr="000B29AC">
        <w:t>: .................................................................................................................</w:t>
      </w:r>
    </w:p>
    <w:p w14:paraId="24A7FAB3" w14:textId="77777777" w:rsidR="00B04102" w:rsidRPr="000B29AC" w:rsidRDefault="00B04102" w:rsidP="00B04102">
      <w:pPr>
        <w:spacing w:line="360" w:lineRule="auto"/>
        <w:jc w:val="center"/>
        <w:rPr>
          <w:sz w:val="18"/>
          <w:szCs w:val="18"/>
        </w:rPr>
      </w:pPr>
      <w:r w:rsidRPr="000B29AC">
        <w:t xml:space="preserve">                     </w:t>
      </w:r>
      <w:r w:rsidRPr="000B29AC">
        <w:rPr>
          <w:sz w:val="20"/>
          <w:szCs w:val="20"/>
        </w:rPr>
        <w:t>(imię, nazwisko, tytuł lub stopień naukowy)</w:t>
      </w:r>
    </w:p>
    <w:p w14:paraId="5B496D8E" w14:textId="77777777" w:rsidR="00B04102" w:rsidRPr="000B29AC" w:rsidRDefault="00B04102" w:rsidP="00B04102">
      <w:pPr>
        <w:spacing w:line="360" w:lineRule="auto"/>
        <w:rPr>
          <w:b/>
          <w:bCs/>
        </w:rPr>
      </w:pPr>
    </w:p>
    <w:p w14:paraId="2AFCDA32" w14:textId="77777777" w:rsidR="00B04102" w:rsidRPr="000B29AC" w:rsidRDefault="00B04102" w:rsidP="00B04102">
      <w:pPr>
        <w:spacing w:line="360" w:lineRule="auto"/>
      </w:pPr>
      <w:r w:rsidRPr="000B29AC">
        <w:rPr>
          <w:b/>
          <w:bCs/>
        </w:rPr>
        <w:t>Działanie/tytuł projektu</w:t>
      </w:r>
      <w:r w:rsidRPr="000B29AC">
        <w:t>: ....................................................................................................................................................</w:t>
      </w:r>
    </w:p>
    <w:p w14:paraId="414B8270" w14:textId="77777777" w:rsidR="00B04102" w:rsidRPr="000B29AC" w:rsidRDefault="00B04102" w:rsidP="00B04102">
      <w:pPr>
        <w:spacing w:line="360" w:lineRule="auto"/>
      </w:pPr>
      <w:r w:rsidRPr="000B29AC">
        <w:t>....................................................................................................................................................</w:t>
      </w:r>
    </w:p>
    <w:p w14:paraId="08D7C71A" w14:textId="77777777" w:rsidR="00B04102" w:rsidRPr="000B29AC" w:rsidRDefault="00B04102" w:rsidP="00B04102">
      <w:pPr>
        <w:spacing w:line="360" w:lineRule="auto"/>
        <w:jc w:val="both"/>
      </w:pPr>
    </w:p>
    <w:p w14:paraId="58FDDDB3" w14:textId="77777777" w:rsidR="00B04102" w:rsidRPr="000B29AC" w:rsidRDefault="00B04102" w:rsidP="00B04102">
      <w:pPr>
        <w:spacing w:line="360" w:lineRule="auto"/>
        <w:jc w:val="both"/>
        <w:rPr>
          <w:b/>
          <w:bCs/>
        </w:rPr>
      </w:pPr>
      <w:r w:rsidRPr="000B29AC">
        <w:rPr>
          <w:b/>
          <w:bCs/>
        </w:rPr>
        <w:t>Syntetyczny opis wyników projektu (zgodnie z poniższymi punktami):</w:t>
      </w:r>
    </w:p>
    <w:p w14:paraId="1E2F1125" w14:textId="77777777" w:rsidR="00B04102" w:rsidRPr="000B29AC" w:rsidRDefault="00B04102" w:rsidP="00B04102">
      <w:pPr>
        <w:spacing w:line="360" w:lineRule="auto"/>
        <w:ind w:left="720"/>
        <w:jc w:val="both"/>
      </w:pPr>
      <w:r w:rsidRPr="000B29A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B04102" w:rsidRPr="000B29AC" w14:paraId="5BA982BE" w14:textId="77777777" w:rsidTr="00EC6D33">
        <w:tc>
          <w:tcPr>
            <w:tcW w:w="9288" w:type="dxa"/>
            <w:shd w:val="clear" w:color="auto" w:fill="auto"/>
          </w:tcPr>
          <w:p w14:paraId="0EB16840" w14:textId="77777777" w:rsidR="00B04102" w:rsidRPr="00FD5D84" w:rsidRDefault="00B04102" w:rsidP="00EC6D33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FD5D84">
              <w:rPr>
                <w:rFonts w:eastAsia="Calibri"/>
                <w:b/>
              </w:rPr>
              <w:t>Cel badania</w:t>
            </w:r>
          </w:p>
          <w:p w14:paraId="46F90E61" w14:textId="77777777" w:rsidR="00B04102" w:rsidRPr="000B29AC" w:rsidRDefault="00B04102" w:rsidP="00EC6D33">
            <w:pPr>
              <w:jc w:val="both"/>
              <w:rPr>
                <w:rFonts w:eastAsia="Calibri"/>
                <w:b/>
                <w:bCs/>
                <w:i/>
              </w:rPr>
            </w:pPr>
            <w:r w:rsidRPr="000B29AC">
              <w:rPr>
                <w:rFonts w:eastAsia="Calibri"/>
                <w:bCs/>
                <w:i/>
                <w:sz w:val="20"/>
              </w:rPr>
              <w:t>(Które cele założone we wniosku udało się zrealizować, a które nie i dlaczego? Czy udało się zrealizować dodatkowe cele?)</w:t>
            </w:r>
          </w:p>
        </w:tc>
      </w:tr>
      <w:tr w:rsidR="00B04102" w:rsidRPr="000B29AC" w14:paraId="6C04A325" w14:textId="77777777" w:rsidTr="00EC6D33">
        <w:tc>
          <w:tcPr>
            <w:tcW w:w="9288" w:type="dxa"/>
            <w:shd w:val="clear" w:color="auto" w:fill="auto"/>
          </w:tcPr>
          <w:p w14:paraId="11099542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  <w:p w14:paraId="37AFBD79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</w:tc>
      </w:tr>
      <w:tr w:rsidR="00B04102" w:rsidRPr="000B29AC" w14:paraId="2E98EF20" w14:textId="77777777" w:rsidTr="00EC6D33">
        <w:tc>
          <w:tcPr>
            <w:tcW w:w="9288" w:type="dxa"/>
            <w:shd w:val="clear" w:color="auto" w:fill="auto"/>
          </w:tcPr>
          <w:p w14:paraId="08F3BAA1" w14:textId="77777777" w:rsidR="00B04102" w:rsidRPr="00FD5D84" w:rsidRDefault="00B04102" w:rsidP="00EC6D33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FD5D84">
              <w:rPr>
                <w:rFonts w:eastAsia="Calibri"/>
                <w:b/>
              </w:rPr>
              <w:t>Opis realizowanych prac</w:t>
            </w:r>
          </w:p>
          <w:p w14:paraId="094B7374" w14:textId="77777777" w:rsidR="00B04102" w:rsidRPr="000B29AC" w:rsidRDefault="00B04102" w:rsidP="00EC6D33">
            <w:pPr>
              <w:jc w:val="both"/>
              <w:rPr>
                <w:rFonts w:eastAsia="Calibri"/>
                <w:b/>
                <w:bCs/>
                <w:i/>
              </w:rPr>
            </w:pPr>
            <w:r w:rsidRPr="000B29AC">
              <w:rPr>
                <w:rFonts w:eastAsia="Calibri"/>
                <w:bCs/>
                <w:i/>
                <w:sz w:val="20"/>
              </w:rPr>
              <w:t>(Jakie prace założone we wniosku udało się zrealizować, a które nie i dlaczego? Czy udało się zrealizować dodatkowe prace?)</w:t>
            </w:r>
          </w:p>
        </w:tc>
      </w:tr>
      <w:tr w:rsidR="00B04102" w:rsidRPr="000B29AC" w14:paraId="18605CC6" w14:textId="77777777" w:rsidTr="00EC6D33">
        <w:tc>
          <w:tcPr>
            <w:tcW w:w="9288" w:type="dxa"/>
            <w:shd w:val="clear" w:color="auto" w:fill="auto"/>
          </w:tcPr>
          <w:p w14:paraId="3C1A6B21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  <w:p w14:paraId="5C8C95EC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</w:tc>
      </w:tr>
      <w:tr w:rsidR="00B04102" w:rsidRPr="000B29AC" w14:paraId="331C59D4" w14:textId="77777777" w:rsidTr="00EC6D33">
        <w:tc>
          <w:tcPr>
            <w:tcW w:w="9288" w:type="dxa"/>
            <w:shd w:val="clear" w:color="auto" w:fill="auto"/>
          </w:tcPr>
          <w:p w14:paraId="43D3C9D5" w14:textId="77777777" w:rsidR="00B04102" w:rsidRPr="00FD5D84" w:rsidRDefault="00B04102" w:rsidP="00EC6D33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FD5D84">
              <w:rPr>
                <w:rFonts w:eastAsia="Calibri"/>
                <w:b/>
              </w:rPr>
              <w:t>Opis najważniejszych osiągnięć</w:t>
            </w:r>
          </w:p>
          <w:p w14:paraId="2EF2C92C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  <w:i/>
              </w:rPr>
            </w:pPr>
            <w:r w:rsidRPr="000B29AC">
              <w:rPr>
                <w:rFonts w:eastAsia="Calibri"/>
                <w:bCs/>
                <w:i/>
                <w:sz w:val="20"/>
              </w:rPr>
              <w:t>(Opis uzyskanych wyników)</w:t>
            </w:r>
          </w:p>
        </w:tc>
      </w:tr>
      <w:tr w:rsidR="00B04102" w:rsidRPr="000B29AC" w14:paraId="6A1C2740" w14:textId="77777777" w:rsidTr="00EC6D33">
        <w:tc>
          <w:tcPr>
            <w:tcW w:w="9288" w:type="dxa"/>
            <w:shd w:val="clear" w:color="auto" w:fill="auto"/>
          </w:tcPr>
          <w:p w14:paraId="61AEE05F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  <w:p w14:paraId="0CE28BDC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</w:tc>
      </w:tr>
      <w:tr w:rsidR="00B04102" w:rsidRPr="000B29AC" w14:paraId="65295980" w14:textId="77777777" w:rsidTr="00EC6D33">
        <w:tc>
          <w:tcPr>
            <w:tcW w:w="9288" w:type="dxa"/>
            <w:shd w:val="clear" w:color="auto" w:fill="auto"/>
          </w:tcPr>
          <w:p w14:paraId="551AA228" w14:textId="77777777" w:rsidR="00B04102" w:rsidRPr="0019621E" w:rsidRDefault="00B04102" w:rsidP="00EC6D33">
            <w:pPr>
              <w:spacing w:line="360" w:lineRule="auto"/>
              <w:jc w:val="both"/>
              <w:rPr>
                <w:b/>
                <w:bCs/>
              </w:rPr>
            </w:pPr>
            <w:r w:rsidRPr="0019621E">
              <w:rPr>
                <w:b/>
                <w:bCs/>
              </w:rPr>
              <w:lastRenderedPageBreak/>
              <w:t>Wymierne efekty zrealizowanego projektu:</w:t>
            </w:r>
          </w:p>
          <w:p w14:paraId="79CBC58C" w14:textId="77777777" w:rsidR="00B04102" w:rsidRPr="000B29AC" w:rsidRDefault="00B04102" w:rsidP="00B04102">
            <w:pPr>
              <w:numPr>
                <w:ilvl w:val="1"/>
                <w:numId w:val="13"/>
              </w:numPr>
              <w:spacing w:after="0" w:line="360" w:lineRule="auto"/>
              <w:jc w:val="both"/>
            </w:pPr>
            <w:r w:rsidRPr="000B29AC">
              <w:t xml:space="preserve">wykaz prac złożonych do druku, przyjętych do druku lub opublikowanych w wyniku realizacji projektu </w:t>
            </w:r>
            <w:r w:rsidRPr="000B29AC">
              <w:rPr>
                <w:i/>
                <w:iCs/>
              </w:rPr>
              <w:t>(tytuł publikacji, autorzy, tytuł czasopisma, wydawca [w przypadku artykułu], wydawnictwo [w przypadku książki])</w:t>
            </w:r>
            <w:r w:rsidRPr="000B29AC">
              <w:t>,</w:t>
            </w:r>
          </w:p>
          <w:p w14:paraId="19669714" w14:textId="77777777" w:rsidR="00B04102" w:rsidRPr="000B29AC" w:rsidRDefault="00B04102" w:rsidP="00B04102">
            <w:pPr>
              <w:numPr>
                <w:ilvl w:val="1"/>
                <w:numId w:val="13"/>
              </w:numPr>
              <w:spacing w:after="0" w:line="360" w:lineRule="auto"/>
              <w:jc w:val="both"/>
            </w:pPr>
            <w:r w:rsidRPr="000B29AC">
              <w:t xml:space="preserve">wykaz referatów wygłoszonych w wyniku realizacji projektu </w:t>
            </w:r>
            <w:r w:rsidRPr="000B29AC">
              <w:rPr>
                <w:i/>
                <w:iCs/>
              </w:rPr>
              <w:t>(tytuł, nazwa konferencji, organizator)</w:t>
            </w:r>
            <w:r w:rsidRPr="000B29AC">
              <w:t>,</w:t>
            </w:r>
          </w:p>
          <w:p w14:paraId="0FBEA0A0" w14:textId="77777777" w:rsidR="00B04102" w:rsidRPr="000B29AC" w:rsidRDefault="00B04102" w:rsidP="00B04102">
            <w:pPr>
              <w:numPr>
                <w:ilvl w:val="1"/>
                <w:numId w:val="13"/>
              </w:numPr>
              <w:spacing w:after="0" w:line="360" w:lineRule="auto"/>
              <w:jc w:val="both"/>
            </w:pPr>
            <w:r w:rsidRPr="000B29AC">
              <w:t>inne efekty.</w:t>
            </w:r>
          </w:p>
          <w:p w14:paraId="1F24E31C" w14:textId="77777777" w:rsidR="00B04102" w:rsidRPr="000B29AC" w:rsidRDefault="00B04102" w:rsidP="00EC6D33">
            <w:pPr>
              <w:jc w:val="both"/>
              <w:rPr>
                <w:rFonts w:eastAsia="Calibri"/>
                <w:bCs/>
                <w:i/>
              </w:rPr>
            </w:pPr>
          </w:p>
        </w:tc>
      </w:tr>
      <w:tr w:rsidR="00B04102" w:rsidRPr="000B29AC" w14:paraId="3AAA9267" w14:textId="77777777" w:rsidTr="00EC6D33">
        <w:tc>
          <w:tcPr>
            <w:tcW w:w="9288" w:type="dxa"/>
            <w:shd w:val="clear" w:color="auto" w:fill="auto"/>
          </w:tcPr>
          <w:p w14:paraId="7E5B6368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  <w:p w14:paraId="130179CE" w14:textId="77777777" w:rsidR="00B04102" w:rsidRPr="000B29AC" w:rsidRDefault="00B04102" w:rsidP="00EC6D33">
            <w:pPr>
              <w:spacing w:line="360" w:lineRule="auto"/>
              <w:jc w:val="both"/>
              <w:rPr>
                <w:rFonts w:eastAsia="Calibri"/>
                <w:bCs/>
              </w:rPr>
            </w:pPr>
          </w:p>
        </w:tc>
      </w:tr>
    </w:tbl>
    <w:p w14:paraId="3CBF4698" w14:textId="77777777" w:rsidR="00B04102" w:rsidRPr="000B29AC" w:rsidRDefault="00B04102" w:rsidP="00B04102">
      <w:pPr>
        <w:spacing w:line="360" w:lineRule="auto"/>
        <w:jc w:val="both"/>
      </w:pPr>
    </w:p>
    <w:p w14:paraId="11041282" w14:textId="77777777" w:rsidR="00B04102" w:rsidRPr="000B29AC" w:rsidRDefault="00B04102" w:rsidP="00B04102">
      <w:pPr>
        <w:spacing w:line="360" w:lineRule="auto"/>
        <w:jc w:val="both"/>
      </w:pPr>
    </w:p>
    <w:p w14:paraId="6446BE2C" w14:textId="77777777" w:rsidR="00B04102" w:rsidRPr="000B29AC" w:rsidRDefault="00B04102" w:rsidP="00B04102">
      <w:pPr>
        <w:spacing w:line="360" w:lineRule="auto"/>
        <w:jc w:val="both"/>
        <w:rPr>
          <w:b/>
          <w:bCs/>
          <w:vertAlign w:val="superscript"/>
        </w:rPr>
      </w:pPr>
      <w:r w:rsidRPr="000B29AC">
        <w:rPr>
          <w:b/>
          <w:bCs/>
        </w:rPr>
        <w:t xml:space="preserve">Zadania poszczególnych członków projektu zespołowego </w:t>
      </w:r>
      <w:r w:rsidRPr="000B29AC">
        <w:rPr>
          <w:b/>
          <w:bCs/>
          <w:i/>
          <w:iCs/>
        </w:rPr>
        <w:t>(tylko w przypadku projektów zespołowych)</w:t>
      </w: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6"/>
        <w:gridCol w:w="2821"/>
        <w:gridCol w:w="3089"/>
      </w:tblGrid>
      <w:tr w:rsidR="00B04102" w:rsidRPr="000B29AC" w14:paraId="26BEEF97" w14:textId="77777777" w:rsidTr="00EC6D33">
        <w:trPr>
          <w:trHeight w:val="889"/>
        </w:trPr>
        <w:tc>
          <w:tcPr>
            <w:tcW w:w="3326" w:type="dxa"/>
            <w:shd w:val="clear" w:color="auto" w:fill="auto"/>
          </w:tcPr>
          <w:p w14:paraId="08FA79A0" w14:textId="77777777" w:rsidR="00B04102" w:rsidRPr="000B29AC" w:rsidRDefault="00B04102" w:rsidP="00EC6D33">
            <w:pPr>
              <w:spacing w:line="360" w:lineRule="auto"/>
              <w:jc w:val="center"/>
              <w:rPr>
                <w:b/>
                <w:bCs/>
              </w:rPr>
            </w:pPr>
            <w:r w:rsidRPr="000B29AC">
              <w:rPr>
                <w:b/>
                <w:bCs/>
              </w:rPr>
              <w:t>Imię i nazwisko członka zespołu</w:t>
            </w:r>
          </w:p>
        </w:tc>
        <w:tc>
          <w:tcPr>
            <w:tcW w:w="2821" w:type="dxa"/>
          </w:tcPr>
          <w:p w14:paraId="0C18A839" w14:textId="77777777" w:rsidR="00B04102" w:rsidRPr="000B29AC" w:rsidRDefault="00B04102" w:rsidP="00EC6D33">
            <w:pPr>
              <w:spacing w:line="360" w:lineRule="auto"/>
              <w:jc w:val="center"/>
              <w:rPr>
                <w:b/>
                <w:bCs/>
              </w:rPr>
            </w:pPr>
            <w:r w:rsidRPr="000B29AC">
              <w:rPr>
                <w:b/>
                <w:bCs/>
              </w:rPr>
              <w:t>Zadania planowane</w:t>
            </w:r>
          </w:p>
        </w:tc>
        <w:tc>
          <w:tcPr>
            <w:tcW w:w="3089" w:type="dxa"/>
          </w:tcPr>
          <w:p w14:paraId="28FA55EB" w14:textId="77777777" w:rsidR="00B04102" w:rsidRPr="000B29AC" w:rsidRDefault="00B04102" w:rsidP="00EC6D33">
            <w:pPr>
              <w:spacing w:line="360" w:lineRule="auto"/>
              <w:jc w:val="center"/>
              <w:rPr>
                <w:b/>
                <w:bCs/>
              </w:rPr>
            </w:pPr>
            <w:r w:rsidRPr="000B29AC">
              <w:rPr>
                <w:b/>
                <w:bCs/>
              </w:rPr>
              <w:t>Zadania zrealizowane/niezrealizowane</w:t>
            </w:r>
          </w:p>
        </w:tc>
      </w:tr>
      <w:tr w:rsidR="00B04102" w:rsidRPr="000B29AC" w14:paraId="1F6E54F2" w14:textId="77777777" w:rsidTr="00EC6D33">
        <w:trPr>
          <w:trHeight w:val="436"/>
        </w:trPr>
        <w:tc>
          <w:tcPr>
            <w:tcW w:w="3326" w:type="dxa"/>
            <w:shd w:val="clear" w:color="auto" w:fill="auto"/>
          </w:tcPr>
          <w:p w14:paraId="05FA37D2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2821" w:type="dxa"/>
          </w:tcPr>
          <w:p w14:paraId="6B3C1D19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089" w:type="dxa"/>
          </w:tcPr>
          <w:p w14:paraId="7C352F8E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</w:tr>
      <w:tr w:rsidR="00B04102" w:rsidRPr="000B29AC" w14:paraId="5C7E6508" w14:textId="77777777" w:rsidTr="00EC6D33">
        <w:trPr>
          <w:trHeight w:val="436"/>
        </w:trPr>
        <w:tc>
          <w:tcPr>
            <w:tcW w:w="3326" w:type="dxa"/>
            <w:shd w:val="clear" w:color="auto" w:fill="auto"/>
          </w:tcPr>
          <w:p w14:paraId="66BD9337" w14:textId="77777777" w:rsidR="00B04102" w:rsidRPr="000B29AC" w:rsidRDefault="00B04102" w:rsidP="00EC6D33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821" w:type="dxa"/>
          </w:tcPr>
          <w:p w14:paraId="11C593E1" w14:textId="77777777" w:rsidR="00B04102" w:rsidRPr="000B29AC" w:rsidRDefault="00B04102" w:rsidP="00EC6D33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3089" w:type="dxa"/>
          </w:tcPr>
          <w:p w14:paraId="63C6CB9E" w14:textId="77777777" w:rsidR="00B04102" w:rsidRPr="000B29AC" w:rsidRDefault="00B04102" w:rsidP="00EC6D33">
            <w:pPr>
              <w:spacing w:line="360" w:lineRule="auto"/>
              <w:jc w:val="center"/>
              <w:rPr>
                <w:bCs/>
              </w:rPr>
            </w:pPr>
          </w:p>
        </w:tc>
      </w:tr>
      <w:tr w:rsidR="00B04102" w:rsidRPr="000B29AC" w14:paraId="3407F628" w14:textId="77777777" w:rsidTr="00EC6D33">
        <w:trPr>
          <w:trHeight w:val="436"/>
        </w:trPr>
        <w:tc>
          <w:tcPr>
            <w:tcW w:w="3326" w:type="dxa"/>
            <w:shd w:val="clear" w:color="auto" w:fill="auto"/>
          </w:tcPr>
          <w:p w14:paraId="77F6CEAD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2821" w:type="dxa"/>
          </w:tcPr>
          <w:p w14:paraId="5263BCD5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089" w:type="dxa"/>
          </w:tcPr>
          <w:p w14:paraId="57500621" w14:textId="77777777" w:rsidR="00B04102" w:rsidRPr="000B29AC" w:rsidRDefault="00B04102" w:rsidP="00EC6D33">
            <w:pPr>
              <w:spacing w:line="360" w:lineRule="auto"/>
              <w:jc w:val="both"/>
              <w:rPr>
                <w:bCs/>
              </w:rPr>
            </w:pPr>
          </w:p>
        </w:tc>
      </w:tr>
    </w:tbl>
    <w:p w14:paraId="307B3207" w14:textId="77777777" w:rsidR="00B04102" w:rsidRPr="000B29AC" w:rsidRDefault="00B04102" w:rsidP="00B04102">
      <w:pPr>
        <w:spacing w:line="360" w:lineRule="auto"/>
        <w:jc w:val="both"/>
      </w:pPr>
    </w:p>
    <w:p w14:paraId="013AF3B0" w14:textId="77777777" w:rsidR="00B04102" w:rsidRPr="000B29AC" w:rsidRDefault="00B04102" w:rsidP="00B04102">
      <w:pPr>
        <w:spacing w:line="360" w:lineRule="auto"/>
        <w:jc w:val="both"/>
      </w:pPr>
    </w:p>
    <w:p w14:paraId="4DA362CE" w14:textId="77777777" w:rsidR="00B04102" w:rsidRPr="000B29AC" w:rsidRDefault="00B04102" w:rsidP="00B04102">
      <w:pPr>
        <w:spacing w:line="360" w:lineRule="auto"/>
        <w:jc w:val="both"/>
      </w:pPr>
    </w:p>
    <w:p w14:paraId="101257B3" w14:textId="77777777" w:rsidR="00B04102" w:rsidRPr="000B29AC" w:rsidRDefault="00B04102" w:rsidP="00B04102">
      <w:pPr>
        <w:spacing w:line="360" w:lineRule="auto"/>
        <w:jc w:val="right"/>
      </w:pPr>
      <w:r w:rsidRPr="000B29AC">
        <w:t>…………………………….</w:t>
      </w:r>
    </w:p>
    <w:p w14:paraId="2ABB2B52" w14:textId="77777777" w:rsidR="00B04102" w:rsidRPr="000B29AC" w:rsidRDefault="00B04102" w:rsidP="00B04102">
      <w:pPr>
        <w:spacing w:line="360" w:lineRule="auto"/>
        <w:jc w:val="right"/>
      </w:pPr>
      <w:r w:rsidRPr="000B29AC">
        <w:t>Podpis kierownika projektu</w:t>
      </w:r>
    </w:p>
    <w:p w14:paraId="1D532A3B" w14:textId="1EEC86A4" w:rsidR="000612B3" w:rsidRPr="00843C9E" w:rsidRDefault="000612B3" w:rsidP="00843C9E"/>
    <w:sectPr w:rsidR="000612B3" w:rsidRPr="00843C9E" w:rsidSect="003B3FB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276" w:bottom="1418" w:left="1276" w:header="227" w:footer="5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09F06" w14:textId="77777777" w:rsidR="00DA1D67" w:rsidRDefault="00DA1D67" w:rsidP="001C34EF">
      <w:r>
        <w:separator/>
      </w:r>
    </w:p>
  </w:endnote>
  <w:endnote w:type="continuationSeparator" w:id="0">
    <w:p w14:paraId="79F2605B" w14:textId="77777777" w:rsidR="00DA1D67" w:rsidRDefault="00DA1D67" w:rsidP="001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E5F72" w14:textId="0D8AC93C" w:rsidR="00B2218E" w:rsidRPr="00995136" w:rsidRDefault="00B2218E" w:rsidP="00BA057C">
    <w:pPr>
      <w:tabs>
        <w:tab w:val="left" w:pos="2552"/>
        <w:tab w:val="left" w:pos="4962"/>
      </w:tabs>
      <w:spacing w:line="240" w:lineRule="auto"/>
      <w:rPr>
        <w:rStyle w:val="aaaZnak"/>
        <w:rFonts w:eastAsiaTheme="minorHAnsi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b/>
        <w:color w:val="586FA4"/>
        <w:sz w:val="16"/>
        <w:szCs w:val="16"/>
      </w:rPr>
      <w:t>www.szkoladoktorska.</w:t>
    </w:r>
    <w:r w:rsidRPr="002775FC">
      <w:rPr>
        <w:b/>
        <w:color w:val="586FA4"/>
        <w:sz w:val="16"/>
        <w:szCs w:val="16"/>
      </w:rPr>
      <w:t>uksw.edu.pl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 xml:space="preserve">tel. +48 22 </w:t>
    </w:r>
    <w:r w:rsidR="00ED3A8F">
      <w:rPr>
        <w:color w:val="0F296B"/>
        <w:sz w:val="14"/>
        <w:szCs w:val="14"/>
      </w:rPr>
      <w:t>380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43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11</w:t>
    </w:r>
    <w:r w:rsidR="00FC7228">
      <w:rPr>
        <w:color w:val="0F296B"/>
        <w:sz w:val="14"/>
        <w:szCs w:val="14"/>
      </w:rPr>
      <w:t>, +48 22 380 97 14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</w:r>
    <w:r w:rsidRPr="00995136">
      <w:rPr>
        <w:rStyle w:val="aaaZnak"/>
        <w:rFonts w:eastAsiaTheme="minorHAnsi"/>
      </w:rPr>
      <w:tab/>
    </w:r>
    <w:r w:rsidR="00ED3A8F">
      <w:rPr>
        <w:rStyle w:val="aaaZnak"/>
        <w:rFonts w:eastAsiaTheme="minorHAnsi"/>
      </w:rPr>
      <w:tab/>
      <w:t>szkoladoktorska</w:t>
    </w:r>
    <w:r w:rsidR="00995136" w:rsidRPr="00995136">
      <w:rPr>
        <w:rStyle w:val="aaaZnak"/>
        <w:rFonts w:eastAsiaTheme="minorHAnsi"/>
      </w:rPr>
      <w:t>@uksw.edu.pl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38F94" w14:textId="050A3867" w:rsidR="00B2218E" w:rsidRPr="002775FC" w:rsidRDefault="00B2218E" w:rsidP="002775FC">
    <w:pPr>
      <w:tabs>
        <w:tab w:val="left" w:pos="2552"/>
        <w:tab w:val="left" w:pos="4962"/>
      </w:tabs>
      <w:spacing w:line="240" w:lineRule="auto"/>
      <w:rPr>
        <w:color w:val="0F296B"/>
        <w:sz w:val="14"/>
        <w:szCs w:val="14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  <w:t>Santander Bank Polska</w:t>
    </w:r>
    <w:r>
      <w:rPr>
        <w:color w:val="0F296B"/>
        <w:sz w:val="14"/>
        <w:szCs w:val="14"/>
      </w:rPr>
      <w:t xml:space="preserve">                                   </w:t>
    </w:r>
    <w:r w:rsidR="00950006">
      <w:rPr>
        <w:color w:val="0F296B"/>
        <w:sz w:val="14"/>
        <w:szCs w:val="14"/>
      </w:rPr>
      <w:t>www.szkoladoktorska.uksw.edu</w:t>
    </w:r>
    <w:r w:rsidR="00DF3608">
      <w:rPr>
        <w:color w:val="0F296B"/>
        <w:sz w:val="14"/>
        <w:szCs w:val="14"/>
      </w:rPr>
      <w:t>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>tel. centrala: +48 22 561 88 52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  <w:t>87 1090 2851 0000 0001 2031 4629</w:t>
    </w:r>
    <w:r w:rsidR="00995136">
      <w:rPr>
        <w:color w:val="0F296B"/>
        <w:sz w:val="14"/>
        <w:szCs w:val="14"/>
      </w:rPr>
      <w:tab/>
    </w:r>
    <w:r w:rsidR="00995136">
      <w:rPr>
        <w:color w:val="0F296B"/>
        <w:sz w:val="14"/>
        <w:szCs w:val="14"/>
      </w:rPr>
      <w:tab/>
    </w:r>
    <w:r w:rsidR="00995136" w:rsidRPr="00995136">
      <w:rPr>
        <w:color w:val="0F296B"/>
        <w:sz w:val="14"/>
        <w:szCs w:val="14"/>
      </w:rPr>
      <w:t>j.bors-janusz@uksw.edu.pl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1078F" w14:textId="77777777" w:rsidR="00DA1D67" w:rsidRDefault="00DA1D67" w:rsidP="001C34EF">
      <w:r>
        <w:separator/>
      </w:r>
    </w:p>
  </w:footnote>
  <w:footnote w:type="continuationSeparator" w:id="0">
    <w:p w14:paraId="75AFFD8F" w14:textId="77777777" w:rsidR="00DA1D67" w:rsidRDefault="00DA1D67" w:rsidP="001C3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10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7732"/>
    </w:tblGrid>
    <w:tr w:rsidR="00DC0524" w14:paraId="39CE13F8" w14:textId="77777777" w:rsidTr="00B923F8">
      <w:trPr>
        <w:trHeight w:val="1588"/>
      </w:trPr>
      <w:tc>
        <w:tcPr>
          <w:tcW w:w="2410" w:type="dxa"/>
          <w:vAlign w:val="bottom"/>
        </w:tcPr>
        <w:p w14:paraId="562348DE" w14:textId="43A42808" w:rsidR="002A73AF" w:rsidRDefault="00BA5798" w:rsidP="00591777">
          <w:pPr>
            <w:pStyle w:val="Nagwek"/>
            <w:spacing w:before="80" w:line="240" w:lineRule="auto"/>
            <w:rPr>
              <w:b/>
              <w:color w:val="707173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4E8ACAF" wp14:editId="29EB24B7">
                <wp:extent cx="847725" cy="855432"/>
                <wp:effectExtent l="0" t="0" r="0" b="190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889867" cy="897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32" w:type="dxa"/>
          <w:vAlign w:val="bottom"/>
        </w:tcPr>
        <w:p w14:paraId="22AF4A9C" w14:textId="06A1C23F" w:rsidR="002A73AF" w:rsidRDefault="00D8227E" w:rsidP="00D8227E">
          <w:pPr>
            <w:pStyle w:val="Nagwek"/>
            <w:spacing w:before="80" w:line="240" w:lineRule="auto"/>
            <w:rPr>
              <w:b/>
              <w:color w:val="707173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6A5A855" wp14:editId="1C377642">
                <wp:extent cx="2676226" cy="732155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697" cy="760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D9E58F" w14:textId="70A10046" w:rsidR="00207136" w:rsidRPr="00C21AD6" w:rsidRDefault="00207136" w:rsidP="003B3FBA">
    <w:pPr>
      <w:pStyle w:val="Nagwek"/>
      <w:spacing w:before="80" w:line="240" w:lineRule="auto"/>
      <w:rPr>
        <w:b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FCA7C" w14:textId="4C4F9AFB" w:rsidR="00B2218E" w:rsidRDefault="00995136" w:rsidP="00995136">
    <w:pPr>
      <w:pStyle w:val="Nagwek"/>
      <w:spacing w:before="80" w:line="240" w:lineRule="auto"/>
      <w:ind w:right="-87"/>
      <w:rPr>
        <w:b/>
        <w:color w:val="707173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2C697D08" wp14:editId="2F445547">
          <wp:simplePos x="0" y="0"/>
          <wp:positionH relativeFrom="column">
            <wp:posOffset>-152400</wp:posOffset>
          </wp:positionH>
          <wp:positionV relativeFrom="paragraph">
            <wp:posOffset>-441753</wp:posOffset>
          </wp:positionV>
          <wp:extent cx="2905668" cy="1389433"/>
          <wp:effectExtent l="0" t="0" r="9525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668" cy="138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9246435" wp14:editId="23C9EB5F">
          <wp:simplePos x="0" y="0"/>
          <wp:positionH relativeFrom="margin">
            <wp:posOffset>4123690</wp:posOffset>
          </wp:positionH>
          <wp:positionV relativeFrom="paragraph">
            <wp:posOffset>-459105</wp:posOffset>
          </wp:positionV>
          <wp:extent cx="1562100" cy="1406699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406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877DE"/>
    <w:multiLevelType w:val="hybridMultilevel"/>
    <w:tmpl w:val="6BAC0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B522D"/>
    <w:multiLevelType w:val="hybridMultilevel"/>
    <w:tmpl w:val="44F4A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C0D33"/>
    <w:multiLevelType w:val="hybridMultilevel"/>
    <w:tmpl w:val="FACABA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5678AB"/>
    <w:multiLevelType w:val="hybridMultilevel"/>
    <w:tmpl w:val="2848D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5046E"/>
    <w:multiLevelType w:val="hybridMultilevel"/>
    <w:tmpl w:val="5CCA3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3F89"/>
    <w:multiLevelType w:val="hybridMultilevel"/>
    <w:tmpl w:val="3EB8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D080D"/>
    <w:multiLevelType w:val="hybridMultilevel"/>
    <w:tmpl w:val="79AAD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26F0A"/>
    <w:multiLevelType w:val="hybridMultilevel"/>
    <w:tmpl w:val="381E5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75098"/>
    <w:multiLevelType w:val="hybridMultilevel"/>
    <w:tmpl w:val="0382044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4F03410"/>
    <w:multiLevelType w:val="hybridMultilevel"/>
    <w:tmpl w:val="0AEA1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60D8E"/>
    <w:multiLevelType w:val="hybridMultilevel"/>
    <w:tmpl w:val="6DC6B8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2F4E24"/>
    <w:multiLevelType w:val="hybridMultilevel"/>
    <w:tmpl w:val="EE08430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CD06E5"/>
    <w:multiLevelType w:val="hybridMultilevel"/>
    <w:tmpl w:val="76F62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FC"/>
    <w:rsid w:val="00003445"/>
    <w:rsid w:val="0000539C"/>
    <w:rsid w:val="00013DD3"/>
    <w:rsid w:val="00023EFE"/>
    <w:rsid w:val="00046A73"/>
    <w:rsid w:val="000507A4"/>
    <w:rsid w:val="00061236"/>
    <w:rsid w:val="000612B3"/>
    <w:rsid w:val="00063122"/>
    <w:rsid w:val="00065D1E"/>
    <w:rsid w:val="00066666"/>
    <w:rsid w:val="00067091"/>
    <w:rsid w:val="000727E5"/>
    <w:rsid w:val="00077433"/>
    <w:rsid w:val="0008105C"/>
    <w:rsid w:val="00082C91"/>
    <w:rsid w:val="00083F41"/>
    <w:rsid w:val="0008542F"/>
    <w:rsid w:val="00090C9A"/>
    <w:rsid w:val="00091FBF"/>
    <w:rsid w:val="00093460"/>
    <w:rsid w:val="00096F6A"/>
    <w:rsid w:val="000A07BC"/>
    <w:rsid w:val="000A12B1"/>
    <w:rsid w:val="000B0363"/>
    <w:rsid w:val="000B2FC3"/>
    <w:rsid w:val="000C04EC"/>
    <w:rsid w:val="000C22CF"/>
    <w:rsid w:val="000C394D"/>
    <w:rsid w:val="000C47FE"/>
    <w:rsid w:val="000C6E8D"/>
    <w:rsid w:val="000D2170"/>
    <w:rsid w:val="000D3E4D"/>
    <w:rsid w:val="000D4771"/>
    <w:rsid w:val="000D667D"/>
    <w:rsid w:val="000D70F6"/>
    <w:rsid w:val="000D7921"/>
    <w:rsid w:val="000E07E4"/>
    <w:rsid w:val="000F7864"/>
    <w:rsid w:val="0010575B"/>
    <w:rsid w:val="00117E3F"/>
    <w:rsid w:val="0013250B"/>
    <w:rsid w:val="001348AD"/>
    <w:rsid w:val="001466ED"/>
    <w:rsid w:val="001477CD"/>
    <w:rsid w:val="00155744"/>
    <w:rsid w:val="001635DA"/>
    <w:rsid w:val="00165190"/>
    <w:rsid w:val="00166121"/>
    <w:rsid w:val="00182565"/>
    <w:rsid w:val="00182BDA"/>
    <w:rsid w:val="00187676"/>
    <w:rsid w:val="001958E7"/>
    <w:rsid w:val="0019621E"/>
    <w:rsid w:val="001A0EA1"/>
    <w:rsid w:val="001A3AB7"/>
    <w:rsid w:val="001A4030"/>
    <w:rsid w:val="001A7836"/>
    <w:rsid w:val="001B145B"/>
    <w:rsid w:val="001B5007"/>
    <w:rsid w:val="001C34EF"/>
    <w:rsid w:val="001D47CD"/>
    <w:rsid w:val="001D503E"/>
    <w:rsid w:val="001D6248"/>
    <w:rsid w:val="001E701F"/>
    <w:rsid w:val="001F4E0A"/>
    <w:rsid w:val="00200ADA"/>
    <w:rsid w:val="00201969"/>
    <w:rsid w:val="002044EE"/>
    <w:rsid w:val="00205DBD"/>
    <w:rsid w:val="00207136"/>
    <w:rsid w:val="0020752C"/>
    <w:rsid w:val="0021154F"/>
    <w:rsid w:val="0021419D"/>
    <w:rsid w:val="0021661E"/>
    <w:rsid w:val="00216BEF"/>
    <w:rsid w:val="00220F9E"/>
    <w:rsid w:val="0022282C"/>
    <w:rsid w:val="002337B1"/>
    <w:rsid w:val="00234430"/>
    <w:rsid w:val="002423E7"/>
    <w:rsid w:val="00242DAF"/>
    <w:rsid w:val="002445B2"/>
    <w:rsid w:val="00251DD8"/>
    <w:rsid w:val="0025312E"/>
    <w:rsid w:val="002563A8"/>
    <w:rsid w:val="0026084F"/>
    <w:rsid w:val="0026143A"/>
    <w:rsid w:val="00261C0F"/>
    <w:rsid w:val="0026419B"/>
    <w:rsid w:val="00272895"/>
    <w:rsid w:val="002739E9"/>
    <w:rsid w:val="00275F87"/>
    <w:rsid w:val="002775FC"/>
    <w:rsid w:val="0028788F"/>
    <w:rsid w:val="00292EA4"/>
    <w:rsid w:val="002951A6"/>
    <w:rsid w:val="0029799C"/>
    <w:rsid w:val="002A07F3"/>
    <w:rsid w:val="002A44AD"/>
    <w:rsid w:val="002A47D7"/>
    <w:rsid w:val="002A73AF"/>
    <w:rsid w:val="002B3BD4"/>
    <w:rsid w:val="002B7405"/>
    <w:rsid w:val="002B7620"/>
    <w:rsid w:val="002C23EC"/>
    <w:rsid w:val="002C4F88"/>
    <w:rsid w:val="002C7C2B"/>
    <w:rsid w:val="002C7FA7"/>
    <w:rsid w:val="002D2F68"/>
    <w:rsid w:val="002D4A8E"/>
    <w:rsid w:val="002D4E13"/>
    <w:rsid w:val="002D4EB7"/>
    <w:rsid w:val="002F024E"/>
    <w:rsid w:val="00310207"/>
    <w:rsid w:val="00310704"/>
    <w:rsid w:val="00315BDB"/>
    <w:rsid w:val="00321C35"/>
    <w:rsid w:val="00321F0A"/>
    <w:rsid w:val="003225ED"/>
    <w:rsid w:val="0032594A"/>
    <w:rsid w:val="00326E12"/>
    <w:rsid w:val="00347107"/>
    <w:rsid w:val="00355722"/>
    <w:rsid w:val="00371566"/>
    <w:rsid w:val="00375464"/>
    <w:rsid w:val="0037669D"/>
    <w:rsid w:val="00377856"/>
    <w:rsid w:val="0039144F"/>
    <w:rsid w:val="00392787"/>
    <w:rsid w:val="003A2D47"/>
    <w:rsid w:val="003A57C4"/>
    <w:rsid w:val="003B3FBA"/>
    <w:rsid w:val="003B4323"/>
    <w:rsid w:val="003C19D2"/>
    <w:rsid w:val="003C687C"/>
    <w:rsid w:val="003D0170"/>
    <w:rsid w:val="003D34A6"/>
    <w:rsid w:val="003D498A"/>
    <w:rsid w:val="003D626C"/>
    <w:rsid w:val="003D6285"/>
    <w:rsid w:val="003E3884"/>
    <w:rsid w:val="003F1A82"/>
    <w:rsid w:val="003F3A3D"/>
    <w:rsid w:val="003F55CA"/>
    <w:rsid w:val="003F6D2A"/>
    <w:rsid w:val="003F70A0"/>
    <w:rsid w:val="003F7B63"/>
    <w:rsid w:val="004021AA"/>
    <w:rsid w:val="00404C24"/>
    <w:rsid w:val="00405440"/>
    <w:rsid w:val="00416B07"/>
    <w:rsid w:val="00416D43"/>
    <w:rsid w:val="00427DC2"/>
    <w:rsid w:val="00432F26"/>
    <w:rsid w:val="00433509"/>
    <w:rsid w:val="004604EE"/>
    <w:rsid w:val="00462E41"/>
    <w:rsid w:val="00465137"/>
    <w:rsid w:val="00467752"/>
    <w:rsid w:val="00470044"/>
    <w:rsid w:val="004716FE"/>
    <w:rsid w:val="00471879"/>
    <w:rsid w:val="004810E2"/>
    <w:rsid w:val="00483D5D"/>
    <w:rsid w:val="004847A1"/>
    <w:rsid w:val="0048737D"/>
    <w:rsid w:val="004940C0"/>
    <w:rsid w:val="00497BE0"/>
    <w:rsid w:val="004A11F6"/>
    <w:rsid w:val="004B1D1D"/>
    <w:rsid w:val="004C0B02"/>
    <w:rsid w:val="004C342A"/>
    <w:rsid w:val="004C4BB8"/>
    <w:rsid w:val="004D192E"/>
    <w:rsid w:val="004D3829"/>
    <w:rsid w:val="004D619A"/>
    <w:rsid w:val="004E1839"/>
    <w:rsid w:val="004E2DA0"/>
    <w:rsid w:val="004E5A33"/>
    <w:rsid w:val="004E7359"/>
    <w:rsid w:val="004E76A4"/>
    <w:rsid w:val="004F01A0"/>
    <w:rsid w:val="004F358F"/>
    <w:rsid w:val="0050101B"/>
    <w:rsid w:val="00501620"/>
    <w:rsid w:val="00505C61"/>
    <w:rsid w:val="00506192"/>
    <w:rsid w:val="00511CAB"/>
    <w:rsid w:val="00515967"/>
    <w:rsid w:val="005173FD"/>
    <w:rsid w:val="00522807"/>
    <w:rsid w:val="005332BE"/>
    <w:rsid w:val="00536C7C"/>
    <w:rsid w:val="00546318"/>
    <w:rsid w:val="00550EFA"/>
    <w:rsid w:val="00554483"/>
    <w:rsid w:val="0056173E"/>
    <w:rsid w:val="00564723"/>
    <w:rsid w:val="0056539E"/>
    <w:rsid w:val="00566A7C"/>
    <w:rsid w:val="00566C34"/>
    <w:rsid w:val="00580DEF"/>
    <w:rsid w:val="00585939"/>
    <w:rsid w:val="00587CC5"/>
    <w:rsid w:val="00591777"/>
    <w:rsid w:val="00592C04"/>
    <w:rsid w:val="00592EBC"/>
    <w:rsid w:val="0059397C"/>
    <w:rsid w:val="00594561"/>
    <w:rsid w:val="00594732"/>
    <w:rsid w:val="00595E35"/>
    <w:rsid w:val="005A4C11"/>
    <w:rsid w:val="005A549C"/>
    <w:rsid w:val="005B06A6"/>
    <w:rsid w:val="005B0AD0"/>
    <w:rsid w:val="005B16F1"/>
    <w:rsid w:val="005B261F"/>
    <w:rsid w:val="005B56AE"/>
    <w:rsid w:val="005B7ECF"/>
    <w:rsid w:val="005C2592"/>
    <w:rsid w:val="005D14A6"/>
    <w:rsid w:val="005E3CE9"/>
    <w:rsid w:val="005E626C"/>
    <w:rsid w:val="005E7BCE"/>
    <w:rsid w:val="005F224A"/>
    <w:rsid w:val="005F4726"/>
    <w:rsid w:val="005F75A9"/>
    <w:rsid w:val="00602006"/>
    <w:rsid w:val="006075DE"/>
    <w:rsid w:val="006115B1"/>
    <w:rsid w:val="006162D5"/>
    <w:rsid w:val="006163FA"/>
    <w:rsid w:val="006240AE"/>
    <w:rsid w:val="006328E8"/>
    <w:rsid w:val="00632E59"/>
    <w:rsid w:val="006363B3"/>
    <w:rsid w:val="00644AEE"/>
    <w:rsid w:val="00650FD2"/>
    <w:rsid w:val="0065132A"/>
    <w:rsid w:val="006525BA"/>
    <w:rsid w:val="00657ECB"/>
    <w:rsid w:val="00664167"/>
    <w:rsid w:val="00664423"/>
    <w:rsid w:val="006648E4"/>
    <w:rsid w:val="006666C4"/>
    <w:rsid w:val="00667824"/>
    <w:rsid w:val="00667987"/>
    <w:rsid w:val="00677978"/>
    <w:rsid w:val="0068172F"/>
    <w:rsid w:val="00687CC5"/>
    <w:rsid w:val="00687F59"/>
    <w:rsid w:val="00691F9E"/>
    <w:rsid w:val="00693957"/>
    <w:rsid w:val="00695136"/>
    <w:rsid w:val="0069615B"/>
    <w:rsid w:val="006A3557"/>
    <w:rsid w:val="006B0F55"/>
    <w:rsid w:val="006B0FD6"/>
    <w:rsid w:val="006C0530"/>
    <w:rsid w:val="006C1A19"/>
    <w:rsid w:val="006C5ED9"/>
    <w:rsid w:val="006D2204"/>
    <w:rsid w:val="006D22CB"/>
    <w:rsid w:val="006E1431"/>
    <w:rsid w:val="006E3866"/>
    <w:rsid w:val="006E524D"/>
    <w:rsid w:val="006E54CF"/>
    <w:rsid w:val="006F5276"/>
    <w:rsid w:val="006F6ED3"/>
    <w:rsid w:val="007108E7"/>
    <w:rsid w:val="00715B72"/>
    <w:rsid w:val="00721696"/>
    <w:rsid w:val="00722972"/>
    <w:rsid w:val="00723427"/>
    <w:rsid w:val="007307F9"/>
    <w:rsid w:val="00732FA9"/>
    <w:rsid w:val="00743EB3"/>
    <w:rsid w:val="00746E52"/>
    <w:rsid w:val="00747DC5"/>
    <w:rsid w:val="00747EAB"/>
    <w:rsid w:val="0075070B"/>
    <w:rsid w:val="00757A2B"/>
    <w:rsid w:val="0076005E"/>
    <w:rsid w:val="00762F2F"/>
    <w:rsid w:val="0076629E"/>
    <w:rsid w:val="0077281E"/>
    <w:rsid w:val="00774990"/>
    <w:rsid w:val="00780ACE"/>
    <w:rsid w:val="00784195"/>
    <w:rsid w:val="007875E5"/>
    <w:rsid w:val="007908F4"/>
    <w:rsid w:val="00790CE9"/>
    <w:rsid w:val="0079731C"/>
    <w:rsid w:val="007B1419"/>
    <w:rsid w:val="007B1F56"/>
    <w:rsid w:val="007B48AA"/>
    <w:rsid w:val="007B7152"/>
    <w:rsid w:val="007C0D17"/>
    <w:rsid w:val="007C1EA3"/>
    <w:rsid w:val="007C42B3"/>
    <w:rsid w:val="007C664E"/>
    <w:rsid w:val="007D07C8"/>
    <w:rsid w:val="007D17C0"/>
    <w:rsid w:val="007D1B08"/>
    <w:rsid w:val="007D3236"/>
    <w:rsid w:val="007D5A89"/>
    <w:rsid w:val="007E1162"/>
    <w:rsid w:val="007E176B"/>
    <w:rsid w:val="007E6392"/>
    <w:rsid w:val="007F6017"/>
    <w:rsid w:val="007F73A0"/>
    <w:rsid w:val="008004E1"/>
    <w:rsid w:val="008013D7"/>
    <w:rsid w:val="00801D01"/>
    <w:rsid w:val="0080211A"/>
    <w:rsid w:val="00802B99"/>
    <w:rsid w:val="00805603"/>
    <w:rsid w:val="00805AA2"/>
    <w:rsid w:val="00806760"/>
    <w:rsid w:val="00807A8A"/>
    <w:rsid w:val="00812A4D"/>
    <w:rsid w:val="00813289"/>
    <w:rsid w:val="008207DB"/>
    <w:rsid w:val="008258EC"/>
    <w:rsid w:val="008279D1"/>
    <w:rsid w:val="00834C1C"/>
    <w:rsid w:val="00836662"/>
    <w:rsid w:val="00836FB1"/>
    <w:rsid w:val="00843C9E"/>
    <w:rsid w:val="00852566"/>
    <w:rsid w:val="008538E5"/>
    <w:rsid w:val="008602F0"/>
    <w:rsid w:val="008651A4"/>
    <w:rsid w:val="00865629"/>
    <w:rsid w:val="00873F38"/>
    <w:rsid w:val="00874FE6"/>
    <w:rsid w:val="00875A88"/>
    <w:rsid w:val="008842E1"/>
    <w:rsid w:val="00895239"/>
    <w:rsid w:val="0089687B"/>
    <w:rsid w:val="008A3CE4"/>
    <w:rsid w:val="008A7229"/>
    <w:rsid w:val="008B5838"/>
    <w:rsid w:val="008C0569"/>
    <w:rsid w:val="008C4B2F"/>
    <w:rsid w:val="008D23C2"/>
    <w:rsid w:val="008D2739"/>
    <w:rsid w:val="008D335F"/>
    <w:rsid w:val="008D33DC"/>
    <w:rsid w:val="008D3512"/>
    <w:rsid w:val="008D5181"/>
    <w:rsid w:val="008D54A6"/>
    <w:rsid w:val="008D6421"/>
    <w:rsid w:val="008D7771"/>
    <w:rsid w:val="008E29CC"/>
    <w:rsid w:val="008E35CF"/>
    <w:rsid w:val="008E6B6E"/>
    <w:rsid w:val="008F7DFE"/>
    <w:rsid w:val="0090162E"/>
    <w:rsid w:val="009038E1"/>
    <w:rsid w:val="009067E9"/>
    <w:rsid w:val="009158C7"/>
    <w:rsid w:val="00921FEC"/>
    <w:rsid w:val="00922419"/>
    <w:rsid w:val="009315AF"/>
    <w:rsid w:val="00931ECE"/>
    <w:rsid w:val="00933400"/>
    <w:rsid w:val="00940340"/>
    <w:rsid w:val="0094034A"/>
    <w:rsid w:val="00940EB0"/>
    <w:rsid w:val="009419ED"/>
    <w:rsid w:val="009438B8"/>
    <w:rsid w:val="00950006"/>
    <w:rsid w:val="00954E07"/>
    <w:rsid w:val="00960F51"/>
    <w:rsid w:val="00967053"/>
    <w:rsid w:val="00971A48"/>
    <w:rsid w:val="009738FF"/>
    <w:rsid w:val="0097751A"/>
    <w:rsid w:val="00982100"/>
    <w:rsid w:val="0098301E"/>
    <w:rsid w:val="009837F4"/>
    <w:rsid w:val="00984288"/>
    <w:rsid w:val="009902C1"/>
    <w:rsid w:val="0099032B"/>
    <w:rsid w:val="009921BD"/>
    <w:rsid w:val="00995136"/>
    <w:rsid w:val="009A3FA4"/>
    <w:rsid w:val="009A463F"/>
    <w:rsid w:val="009B15C4"/>
    <w:rsid w:val="009B49BB"/>
    <w:rsid w:val="009B68FE"/>
    <w:rsid w:val="009D1A2C"/>
    <w:rsid w:val="009D57F1"/>
    <w:rsid w:val="009D741B"/>
    <w:rsid w:val="009E0001"/>
    <w:rsid w:val="009F204F"/>
    <w:rsid w:val="009F46D1"/>
    <w:rsid w:val="00A018CE"/>
    <w:rsid w:val="00A01A14"/>
    <w:rsid w:val="00A03089"/>
    <w:rsid w:val="00A07A17"/>
    <w:rsid w:val="00A15A03"/>
    <w:rsid w:val="00A2300F"/>
    <w:rsid w:val="00A30A34"/>
    <w:rsid w:val="00A31288"/>
    <w:rsid w:val="00A36257"/>
    <w:rsid w:val="00A367BB"/>
    <w:rsid w:val="00A439DA"/>
    <w:rsid w:val="00A50975"/>
    <w:rsid w:val="00A50C50"/>
    <w:rsid w:val="00A53859"/>
    <w:rsid w:val="00A545F7"/>
    <w:rsid w:val="00A57F64"/>
    <w:rsid w:val="00A64968"/>
    <w:rsid w:val="00A65052"/>
    <w:rsid w:val="00A65E31"/>
    <w:rsid w:val="00A72645"/>
    <w:rsid w:val="00A754FA"/>
    <w:rsid w:val="00A773B9"/>
    <w:rsid w:val="00A82BA7"/>
    <w:rsid w:val="00A876E9"/>
    <w:rsid w:val="00A92017"/>
    <w:rsid w:val="00AA4717"/>
    <w:rsid w:val="00AB6B6D"/>
    <w:rsid w:val="00AC4223"/>
    <w:rsid w:val="00AD1C70"/>
    <w:rsid w:val="00AD7D9C"/>
    <w:rsid w:val="00AE2A17"/>
    <w:rsid w:val="00AE56EA"/>
    <w:rsid w:val="00AE6AB7"/>
    <w:rsid w:val="00AF1FE5"/>
    <w:rsid w:val="00AF2D04"/>
    <w:rsid w:val="00AF339F"/>
    <w:rsid w:val="00AF3649"/>
    <w:rsid w:val="00AF6701"/>
    <w:rsid w:val="00B03296"/>
    <w:rsid w:val="00B04102"/>
    <w:rsid w:val="00B0473C"/>
    <w:rsid w:val="00B05924"/>
    <w:rsid w:val="00B2218E"/>
    <w:rsid w:val="00B22910"/>
    <w:rsid w:val="00B34362"/>
    <w:rsid w:val="00B40123"/>
    <w:rsid w:val="00B46723"/>
    <w:rsid w:val="00B51B49"/>
    <w:rsid w:val="00B754DB"/>
    <w:rsid w:val="00B77270"/>
    <w:rsid w:val="00B82871"/>
    <w:rsid w:val="00B87A82"/>
    <w:rsid w:val="00B917E0"/>
    <w:rsid w:val="00B923F8"/>
    <w:rsid w:val="00B925D4"/>
    <w:rsid w:val="00BA057C"/>
    <w:rsid w:val="00BA0EFD"/>
    <w:rsid w:val="00BA271B"/>
    <w:rsid w:val="00BA35D6"/>
    <w:rsid w:val="00BA411D"/>
    <w:rsid w:val="00BA5798"/>
    <w:rsid w:val="00BA7BE2"/>
    <w:rsid w:val="00BB1070"/>
    <w:rsid w:val="00BB2FEF"/>
    <w:rsid w:val="00BC157A"/>
    <w:rsid w:val="00BC25A2"/>
    <w:rsid w:val="00BD50EC"/>
    <w:rsid w:val="00BE2796"/>
    <w:rsid w:val="00BE67A8"/>
    <w:rsid w:val="00BE6CD0"/>
    <w:rsid w:val="00BF3B0F"/>
    <w:rsid w:val="00BF43E2"/>
    <w:rsid w:val="00BF4BF1"/>
    <w:rsid w:val="00BF7071"/>
    <w:rsid w:val="00C0323B"/>
    <w:rsid w:val="00C052A8"/>
    <w:rsid w:val="00C110E9"/>
    <w:rsid w:val="00C16ADD"/>
    <w:rsid w:val="00C172E5"/>
    <w:rsid w:val="00C21AD6"/>
    <w:rsid w:val="00C23EE2"/>
    <w:rsid w:val="00C2502D"/>
    <w:rsid w:val="00C26FF8"/>
    <w:rsid w:val="00C27A91"/>
    <w:rsid w:val="00C34583"/>
    <w:rsid w:val="00C415DD"/>
    <w:rsid w:val="00C47649"/>
    <w:rsid w:val="00C51D1C"/>
    <w:rsid w:val="00C52D07"/>
    <w:rsid w:val="00C54B2C"/>
    <w:rsid w:val="00C65C7A"/>
    <w:rsid w:val="00C70018"/>
    <w:rsid w:val="00C731CE"/>
    <w:rsid w:val="00C77EFC"/>
    <w:rsid w:val="00C81971"/>
    <w:rsid w:val="00C84C86"/>
    <w:rsid w:val="00C859B1"/>
    <w:rsid w:val="00C86712"/>
    <w:rsid w:val="00C932F1"/>
    <w:rsid w:val="00C94ECD"/>
    <w:rsid w:val="00CA29B6"/>
    <w:rsid w:val="00CA3596"/>
    <w:rsid w:val="00CA490B"/>
    <w:rsid w:val="00CA5D4E"/>
    <w:rsid w:val="00CA6A74"/>
    <w:rsid w:val="00CA754E"/>
    <w:rsid w:val="00CB06D0"/>
    <w:rsid w:val="00CB0C03"/>
    <w:rsid w:val="00CC234F"/>
    <w:rsid w:val="00CD6CFF"/>
    <w:rsid w:val="00CE1D02"/>
    <w:rsid w:val="00CE39C2"/>
    <w:rsid w:val="00CE6355"/>
    <w:rsid w:val="00CE6BC7"/>
    <w:rsid w:val="00CE7D8C"/>
    <w:rsid w:val="00CE7FA4"/>
    <w:rsid w:val="00CF1371"/>
    <w:rsid w:val="00CF3F23"/>
    <w:rsid w:val="00D0082B"/>
    <w:rsid w:val="00D01CC1"/>
    <w:rsid w:val="00D10066"/>
    <w:rsid w:val="00D1440B"/>
    <w:rsid w:val="00D15404"/>
    <w:rsid w:val="00D30C66"/>
    <w:rsid w:val="00D348DB"/>
    <w:rsid w:val="00D37E13"/>
    <w:rsid w:val="00D40CB0"/>
    <w:rsid w:val="00D47C5C"/>
    <w:rsid w:val="00D51794"/>
    <w:rsid w:val="00D5485B"/>
    <w:rsid w:val="00D63627"/>
    <w:rsid w:val="00D65113"/>
    <w:rsid w:val="00D655EA"/>
    <w:rsid w:val="00D66360"/>
    <w:rsid w:val="00D7079A"/>
    <w:rsid w:val="00D73CB5"/>
    <w:rsid w:val="00D746B0"/>
    <w:rsid w:val="00D7544D"/>
    <w:rsid w:val="00D76CCA"/>
    <w:rsid w:val="00D76E69"/>
    <w:rsid w:val="00D81682"/>
    <w:rsid w:val="00D8227E"/>
    <w:rsid w:val="00D90AD9"/>
    <w:rsid w:val="00D941FB"/>
    <w:rsid w:val="00D95676"/>
    <w:rsid w:val="00D956C6"/>
    <w:rsid w:val="00D96913"/>
    <w:rsid w:val="00D97847"/>
    <w:rsid w:val="00DA1D67"/>
    <w:rsid w:val="00DA5CA7"/>
    <w:rsid w:val="00DB3C02"/>
    <w:rsid w:val="00DB5AA1"/>
    <w:rsid w:val="00DC0524"/>
    <w:rsid w:val="00DC2450"/>
    <w:rsid w:val="00DC59CF"/>
    <w:rsid w:val="00DD61D1"/>
    <w:rsid w:val="00DF3608"/>
    <w:rsid w:val="00DF506A"/>
    <w:rsid w:val="00E003EE"/>
    <w:rsid w:val="00E0211E"/>
    <w:rsid w:val="00E0387C"/>
    <w:rsid w:val="00E06797"/>
    <w:rsid w:val="00E11C06"/>
    <w:rsid w:val="00E14854"/>
    <w:rsid w:val="00E14E62"/>
    <w:rsid w:val="00E2067A"/>
    <w:rsid w:val="00E30041"/>
    <w:rsid w:val="00E31641"/>
    <w:rsid w:val="00E32833"/>
    <w:rsid w:val="00E370B5"/>
    <w:rsid w:val="00E37597"/>
    <w:rsid w:val="00E41F2B"/>
    <w:rsid w:val="00E44B19"/>
    <w:rsid w:val="00E46560"/>
    <w:rsid w:val="00E55267"/>
    <w:rsid w:val="00E61D28"/>
    <w:rsid w:val="00E70000"/>
    <w:rsid w:val="00E7122E"/>
    <w:rsid w:val="00E76AA3"/>
    <w:rsid w:val="00E82CB6"/>
    <w:rsid w:val="00E82F04"/>
    <w:rsid w:val="00E84CB1"/>
    <w:rsid w:val="00E86BD6"/>
    <w:rsid w:val="00E91E8B"/>
    <w:rsid w:val="00E940C0"/>
    <w:rsid w:val="00E968F8"/>
    <w:rsid w:val="00EB3134"/>
    <w:rsid w:val="00EB67AE"/>
    <w:rsid w:val="00EC1921"/>
    <w:rsid w:val="00EC1B1D"/>
    <w:rsid w:val="00ED0763"/>
    <w:rsid w:val="00ED1E45"/>
    <w:rsid w:val="00ED3256"/>
    <w:rsid w:val="00ED3A8F"/>
    <w:rsid w:val="00EE24F3"/>
    <w:rsid w:val="00EE3269"/>
    <w:rsid w:val="00EE3C29"/>
    <w:rsid w:val="00EE5A51"/>
    <w:rsid w:val="00EE7303"/>
    <w:rsid w:val="00EF029E"/>
    <w:rsid w:val="00EF1024"/>
    <w:rsid w:val="00F00E14"/>
    <w:rsid w:val="00F04919"/>
    <w:rsid w:val="00F04AD9"/>
    <w:rsid w:val="00F06B6E"/>
    <w:rsid w:val="00F06FCF"/>
    <w:rsid w:val="00F1089E"/>
    <w:rsid w:val="00F11B72"/>
    <w:rsid w:val="00F21DDC"/>
    <w:rsid w:val="00F248F5"/>
    <w:rsid w:val="00F25996"/>
    <w:rsid w:val="00F26054"/>
    <w:rsid w:val="00F26202"/>
    <w:rsid w:val="00F26883"/>
    <w:rsid w:val="00F34C81"/>
    <w:rsid w:val="00F37301"/>
    <w:rsid w:val="00F45497"/>
    <w:rsid w:val="00F45B12"/>
    <w:rsid w:val="00F4618F"/>
    <w:rsid w:val="00F46D31"/>
    <w:rsid w:val="00F47170"/>
    <w:rsid w:val="00F47B7F"/>
    <w:rsid w:val="00F52BA0"/>
    <w:rsid w:val="00F54F02"/>
    <w:rsid w:val="00F56822"/>
    <w:rsid w:val="00F667DC"/>
    <w:rsid w:val="00F7191E"/>
    <w:rsid w:val="00F7201A"/>
    <w:rsid w:val="00F72590"/>
    <w:rsid w:val="00F75E8C"/>
    <w:rsid w:val="00F7679C"/>
    <w:rsid w:val="00F777BA"/>
    <w:rsid w:val="00F817D0"/>
    <w:rsid w:val="00F8202C"/>
    <w:rsid w:val="00F8558E"/>
    <w:rsid w:val="00F90EC1"/>
    <w:rsid w:val="00F94628"/>
    <w:rsid w:val="00FA249E"/>
    <w:rsid w:val="00FA31BA"/>
    <w:rsid w:val="00FA3BF8"/>
    <w:rsid w:val="00FA6978"/>
    <w:rsid w:val="00FB65FC"/>
    <w:rsid w:val="00FC250D"/>
    <w:rsid w:val="00FC37F6"/>
    <w:rsid w:val="00FC3F02"/>
    <w:rsid w:val="00FC6450"/>
    <w:rsid w:val="00FC65D1"/>
    <w:rsid w:val="00FC7228"/>
    <w:rsid w:val="00FD1F26"/>
    <w:rsid w:val="00FD3F32"/>
    <w:rsid w:val="00FD5D84"/>
    <w:rsid w:val="00FD6AAB"/>
    <w:rsid w:val="00FD71FC"/>
    <w:rsid w:val="00FE3EA0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FBDBAD"/>
  <w15:docId w15:val="{3266FDE9-3228-4D7D-81CE-CA6986E3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UKSW_tekst_zwykly"/>
    <w:qFormat/>
    <w:rsid w:val="005B06A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tytulrozdzial">
    <w:name w:val="styl_tytul_rozdzial"/>
    <w:basedOn w:val="Normalny"/>
    <w:next w:val="Normalny"/>
    <w:autoRedefine/>
    <w:rsid w:val="00CE6355"/>
    <w:pPr>
      <w:widowControl w:val="0"/>
      <w:autoSpaceDE w:val="0"/>
      <w:autoSpaceDN w:val="0"/>
      <w:adjustRightInd w:val="0"/>
      <w:spacing w:line="360" w:lineRule="auto"/>
    </w:pPr>
    <w:rPr>
      <w:b/>
      <w:color w:val="E60007"/>
      <w:sz w:val="36"/>
      <w:szCs w:val="36"/>
      <w:lang w:val="en-US"/>
    </w:rPr>
  </w:style>
  <w:style w:type="paragraph" w:customStyle="1" w:styleId="Normalny1">
    <w:name w:val="Normalny1"/>
    <w:basedOn w:val="Normalny"/>
    <w:rsid w:val="0075070B"/>
    <w:pPr>
      <w:spacing w:before="100" w:beforeAutospacing="1" w:after="100" w:afterAutospacing="1"/>
    </w:pPr>
  </w:style>
  <w:style w:type="character" w:customStyle="1" w:styleId="normalchar">
    <w:name w:val="normal__char"/>
    <w:basedOn w:val="Domylnaczcionkaakapitu"/>
    <w:rsid w:val="0075070B"/>
  </w:style>
  <w:style w:type="paragraph" w:styleId="Nagwek">
    <w:name w:val="header"/>
    <w:basedOn w:val="Normalny"/>
    <w:link w:val="Nagwek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9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A490B"/>
    <w:rPr>
      <w:rFonts w:ascii="Lucida Grande CE" w:eastAsia="Times New Roman" w:hAnsi="Lucida Grande CE" w:cs="Lucida Grande CE"/>
      <w:color w:val="191919"/>
      <w:sz w:val="18"/>
      <w:szCs w:val="18"/>
      <w:lang w:val="pl-PL"/>
    </w:rPr>
  </w:style>
  <w:style w:type="character" w:styleId="Tekstzastpczy">
    <w:name w:val="Placeholder Text"/>
    <w:uiPriority w:val="99"/>
    <w:semiHidden/>
    <w:rsid w:val="001D47CD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2B3BD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</w:rPr>
  </w:style>
  <w:style w:type="paragraph" w:customStyle="1" w:styleId="UKSWtekstdokumentu">
    <w:name w:val="UKSW tekst dokumentu"/>
    <w:basedOn w:val="Normalny"/>
    <w:qFormat/>
    <w:rsid w:val="00784195"/>
    <w:pPr>
      <w:jc w:val="both"/>
    </w:pPr>
    <w:rPr>
      <w:color w:val="000000" w:themeColor="text1"/>
      <w:szCs w:val="24"/>
    </w:rPr>
  </w:style>
  <w:style w:type="paragraph" w:customStyle="1" w:styleId="aaa">
    <w:name w:val="aaa"/>
    <w:basedOn w:val="Normalny"/>
    <w:link w:val="aaaZnak"/>
    <w:qFormat/>
    <w:rsid w:val="00995136"/>
    <w:pPr>
      <w:tabs>
        <w:tab w:val="left" w:pos="2552"/>
        <w:tab w:val="left" w:pos="4962"/>
      </w:tabs>
      <w:spacing w:line="240" w:lineRule="auto"/>
    </w:pPr>
    <w:rPr>
      <w:color w:val="0F296B"/>
      <w:sz w:val="14"/>
      <w:szCs w:val="14"/>
    </w:rPr>
  </w:style>
  <w:style w:type="character" w:customStyle="1" w:styleId="aaaZnak">
    <w:name w:val="aaa Znak"/>
    <w:basedOn w:val="Domylnaczcionkaakapitu"/>
    <w:link w:val="aaa"/>
    <w:rsid w:val="00995136"/>
    <w:rPr>
      <w:rFonts w:asciiTheme="minorHAnsi" w:eastAsia="Times New Roman" w:hAnsiTheme="minorHAnsi"/>
      <w:color w:val="0F296B"/>
      <w:sz w:val="14"/>
      <w:szCs w:val="14"/>
    </w:rPr>
  </w:style>
  <w:style w:type="paragraph" w:customStyle="1" w:styleId="Default">
    <w:name w:val="Default"/>
    <w:rsid w:val="005B06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5B06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3A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3A8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D3A8F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2A7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F13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13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1371"/>
    <w:rPr>
      <w:rFonts w:asciiTheme="minorHAnsi" w:eastAsiaTheme="minorHAnsi" w:hAnsiTheme="minorHAnsi" w:cstheme="minorBid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3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371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hgkelc">
    <w:name w:val="hgkelc"/>
    <w:basedOn w:val="Domylnaczcionkaakapitu"/>
    <w:rsid w:val="0007743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74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7433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7433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D4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bors-janusz\AppData\Local\Temp\Temp1_UKSW-papier-firmowy.zip\papier%20firmowy\formatka%20UKSW%20pl%20jednost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DFDFF9FBDD0E47834AA3F9530FC740" ma:contentTypeVersion="7" ma:contentTypeDescription="Utwórz nowy dokument." ma:contentTypeScope="" ma:versionID="0cdb53c7f74044a28fc642a145e44a27">
  <xsd:schema xmlns:xsd="http://www.w3.org/2001/XMLSchema" xmlns:xs="http://www.w3.org/2001/XMLSchema" xmlns:p="http://schemas.microsoft.com/office/2006/metadata/properties" xmlns:ns3="d5285ef1-8777-474d-aaab-9ea1c744e2b0" targetNamespace="http://schemas.microsoft.com/office/2006/metadata/properties" ma:root="true" ma:fieldsID="4acc0ae0b90a5065dab059046d4d1b0f" ns3:_="">
    <xsd:import namespace="d5285ef1-8777-474d-aaab-9ea1c744e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85ef1-8777-474d-aaab-9ea1c744e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D4402-E3BA-4D48-929A-1E3BEA41AD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2A54AC-0585-4076-A731-4AFB43CBD4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EA8F2A-C0CA-4511-B4F5-370FA3934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4C3B6D-71DD-4B1B-BBB7-A9E541DD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85ef1-8777-474d-aaab-9ea1c744e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UKSW pl jednostka</Template>
  <TotalTime>1</TotalTime>
  <Pages>2</Pages>
  <Words>229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Monika Bors-Janusz</dc:creator>
  <cp:keywords/>
  <dc:description/>
  <cp:lastModifiedBy>Monika Sulej-Janus</cp:lastModifiedBy>
  <cp:revision>4</cp:revision>
  <cp:lastPrinted>2021-11-02T12:12:00Z</cp:lastPrinted>
  <dcterms:created xsi:type="dcterms:W3CDTF">2021-12-31T06:44:00Z</dcterms:created>
  <dcterms:modified xsi:type="dcterms:W3CDTF">2021-12-31T06:44:00Z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0x010100D1DFDFF9FBDD0E47834AA3F9530FC740</vt:lpwstr>
  </property>
</Properties>
</file>