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12CCB" w14:textId="77777777" w:rsidR="00024042" w:rsidRDefault="00024042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</w:p>
    <w:p w14:paraId="64E8454C" w14:textId="77777777" w:rsidR="00024042" w:rsidRDefault="00024042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</w:p>
    <w:p w14:paraId="5E5EE004" w14:textId="06401EBF" w:rsidR="00F855E1" w:rsidRDefault="00F855E1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CZĘŚĆ I</w:t>
      </w:r>
      <w:r>
        <w:rPr>
          <w:rStyle w:val="Odwoanieprzypisudolnego"/>
          <w:rFonts w:ascii="Times New Roman" w:hAnsi="Times New Roman" w:cs="Times New Roman"/>
          <w:b/>
          <w:szCs w:val="20"/>
        </w:rPr>
        <w:footnoteReference w:id="1"/>
      </w:r>
      <w:r>
        <w:rPr>
          <w:rFonts w:ascii="Times New Roman" w:hAnsi="Times New Roman" w:cs="Times New Roman"/>
          <w:b/>
          <w:szCs w:val="20"/>
        </w:rPr>
        <w:t xml:space="preserve"> </w:t>
      </w:r>
    </w:p>
    <w:p w14:paraId="080BB7A4" w14:textId="77777777" w:rsidR="00F855E1" w:rsidRPr="00900F68" w:rsidRDefault="00BC7AAA" w:rsidP="00F855E1">
      <w:pPr>
        <w:spacing w:after="0" w:line="360" w:lineRule="auto"/>
        <w:rPr>
          <w:rFonts w:ascii="Times New Roman" w:hAnsi="Times New Roman" w:cs="Times New Roman"/>
          <w:b/>
          <w:i/>
          <w:iCs/>
          <w:szCs w:val="20"/>
        </w:rPr>
      </w:pPr>
      <w:r w:rsidRPr="002B1FF7">
        <w:rPr>
          <w:rFonts w:ascii="Times New Roman" w:hAnsi="Times New Roman" w:cs="Times New Roman"/>
          <w:b/>
          <w:szCs w:val="20"/>
        </w:rPr>
        <w:t>WNIOSEK O P</w:t>
      </w:r>
      <w:r w:rsidR="002B1FF7" w:rsidRPr="002B1FF7">
        <w:rPr>
          <w:rFonts w:ascii="Times New Roman" w:hAnsi="Times New Roman" w:cs="Times New Roman"/>
          <w:b/>
          <w:szCs w:val="20"/>
        </w:rPr>
        <w:t xml:space="preserve">RZEPROWADZENIE </w:t>
      </w:r>
      <w:r w:rsidR="002B1FF7" w:rsidRPr="00900F68">
        <w:rPr>
          <w:rFonts w:ascii="Times New Roman" w:hAnsi="Times New Roman" w:cs="Times New Roman"/>
          <w:b/>
          <w:szCs w:val="20"/>
        </w:rPr>
        <w:t>SEMINARIUM</w:t>
      </w:r>
      <w:r w:rsidR="002B1FF7" w:rsidRPr="00900F68">
        <w:rPr>
          <w:rFonts w:ascii="Times New Roman" w:hAnsi="Times New Roman" w:cs="Times New Roman"/>
          <w:b/>
          <w:i/>
          <w:iCs/>
          <w:szCs w:val="20"/>
        </w:rPr>
        <w:t xml:space="preserve"> </w:t>
      </w:r>
      <w:proofErr w:type="spellStart"/>
      <w:r w:rsidR="0039586D" w:rsidRPr="00900F68">
        <w:rPr>
          <w:rFonts w:ascii="Times New Roman" w:hAnsi="Times New Roman" w:cs="Times New Roman"/>
          <w:b/>
          <w:i/>
          <w:iCs/>
          <w:szCs w:val="20"/>
        </w:rPr>
        <w:t>State</w:t>
      </w:r>
      <w:proofErr w:type="spellEnd"/>
      <w:r w:rsidR="0039586D" w:rsidRPr="00900F68">
        <w:rPr>
          <w:rFonts w:ascii="Times New Roman" w:hAnsi="Times New Roman" w:cs="Times New Roman"/>
          <w:b/>
          <w:i/>
          <w:iCs/>
          <w:szCs w:val="20"/>
        </w:rPr>
        <w:t xml:space="preserve"> of the art </w:t>
      </w:r>
    </w:p>
    <w:p w14:paraId="40B972DF" w14:textId="4490D35D" w:rsidR="0039586D" w:rsidRPr="002B1FF7" w:rsidRDefault="002B1FF7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2B1FF7">
        <w:rPr>
          <w:rFonts w:ascii="Times New Roman" w:hAnsi="Times New Roman" w:cs="Times New Roman"/>
          <w:b/>
          <w:szCs w:val="20"/>
        </w:rPr>
        <w:t xml:space="preserve">DOKTORANTA REALIZUJĄCEGO KSZTAŁCENIE W SZKOLE DOKTORSKIEJ </w:t>
      </w:r>
      <w:r w:rsidR="0039586D" w:rsidRPr="002B1FF7">
        <w:rPr>
          <w:rFonts w:ascii="Times New Roman" w:hAnsi="Times New Roman" w:cs="Times New Roman"/>
          <w:b/>
          <w:szCs w:val="20"/>
        </w:rPr>
        <w:t xml:space="preserve"> UKSW </w:t>
      </w:r>
    </w:p>
    <w:p w14:paraId="6303F70F" w14:textId="449E6208" w:rsidR="00CA754E" w:rsidRPr="0010076D" w:rsidRDefault="00CA754E" w:rsidP="00321F0A">
      <w:pPr>
        <w:jc w:val="both"/>
        <w:rPr>
          <w:rFonts w:ascii="Times New Roman" w:hAnsi="Times New Roman" w:cs="Times New Roman"/>
          <w:b/>
          <w:bCs/>
        </w:rPr>
      </w:pPr>
    </w:p>
    <w:p w14:paraId="6085FE3B" w14:textId="77777777" w:rsidR="0062298C" w:rsidRDefault="0062298C" w:rsidP="00CB33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796C6133" w14:textId="1925F71E" w:rsidR="007604B2" w:rsidRPr="00800861" w:rsidRDefault="00953894" w:rsidP="00CB33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2500F464" w14:textId="782AC797" w:rsidR="00953894" w:rsidRPr="0062298C" w:rsidRDefault="00CB33C8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</w:t>
      </w:r>
      <w:r w:rsidR="00BF7197" w:rsidRPr="0062298C">
        <w:rPr>
          <w:rFonts w:ascii="Times New Roman" w:hAnsi="Times New Roman" w:cs="Times New Roman"/>
          <w:i/>
          <w:iCs/>
          <w:szCs w:val="20"/>
        </w:rPr>
        <w:t>imię i nazwisko doktoranta)</w:t>
      </w:r>
    </w:p>
    <w:p w14:paraId="1C37E804" w14:textId="27CC942E" w:rsid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143B0ED6" w14:textId="77777777" w:rsidR="00BF7197" w:rsidRPr="00800861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38B4F24C" w14:textId="2084C0D0" w:rsidR="00BF7197" w:rsidRPr="0062298C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(numer albumu)</w:t>
      </w:r>
    </w:p>
    <w:p w14:paraId="6E5D816C" w14:textId="10C01D30" w:rsid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00E08709" w14:textId="77777777" w:rsidR="00BF7197" w:rsidRPr="00800861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40A92070" w14:textId="298F36C7" w:rsidR="00BF7197" w:rsidRPr="0062298C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(dziedzina/dyscyplina naukowa)</w:t>
      </w:r>
    </w:p>
    <w:p w14:paraId="6CB1ED11" w14:textId="77777777" w:rsidR="00BF7197" w:rsidRP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278F0490" w14:textId="66F0953C" w:rsidR="00DD5325" w:rsidRPr="007325CB" w:rsidRDefault="00433D87" w:rsidP="007325CB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325CB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272115" w:rsidRPr="007325CB">
        <w:rPr>
          <w:rFonts w:ascii="Times New Roman" w:hAnsi="Times New Roman" w:cs="Times New Roman"/>
          <w:sz w:val="24"/>
          <w:szCs w:val="24"/>
        </w:rPr>
        <w:t xml:space="preserve">§ 1 Zasad zaliczania seminarium </w:t>
      </w:r>
      <w:proofErr w:type="spellStart"/>
      <w:r w:rsidR="001C1709" w:rsidRPr="001C1709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72115" w:rsidRPr="001C1709">
        <w:rPr>
          <w:rFonts w:ascii="Times New Roman" w:hAnsi="Times New Roman" w:cs="Times New Roman"/>
          <w:i/>
          <w:iCs/>
          <w:sz w:val="24"/>
          <w:szCs w:val="24"/>
        </w:rPr>
        <w:t>tate</w:t>
      </w:r>
      <w:proofErr w:type="spellEnd"/>
      <w:r w:rsidR="00272115" w:rsidRPr="001C1709">
        <w:rPr>
          <w:rFonts w:ascii="Times New Roman" w:hAnsi="Times New Roman" w:cs="Times New Roman"/>
          <w:i/>
          <w:iCs/>
          <w:sz w:val="24"/>
          <w:szCs w:val="24"/>
        </w:rPr>
        <w:t xml:space="preserve"> of the art</w:t>
      </w:r>
      <w:r w:rsidR="00272115" w:rsidRPr="007325CB">
        <w:rPr>
          <w:rFonts w:ascii="Times New Roman" w:hAnsi="Times New Roman" w:cs="Times New Roman"/>
          <w:sz w:val="24"/>
          <w:szCs w:val="24"/>
        </w:rPr>
        <w:t xml:space="preserve"> w Szkole Doktorskiej UKSW stanowiący załącznik do </w:t>
      </w:r>
      <w:r w:rsidR="007325CB" w:rsidRPr="007325CB">
        <w:rPr>
          <w:rFonts w:ascii="Times New Roman" w:hAnsi="Times New Roman" w:cs="Times New Roman"/>
          <w:sz w:val="24"/>
          <w:szCs w:val="24"/>
        </w:rPr>
        <w:t>Uchwał</w:t>
      </w:r>
      <w:r w:rsidR="00620633">
        <w:rPr>
          <w:rFonts w:ascii="Times New Roman" w:hAnsi="Times New Roman" w:cs="Times New Roman"/>
          <w:sz w:val="24"/>
          <w:szCs w:val="24"/>
        </w:rPr>
        <w:t>y</w:t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 nr </w:t>
      </w:r>
      <w:r w:rsidR="00C948D7">
        <w:rPr>
          <w:rFonts w:ascii="Times New Roman" w:hAnsi="Times New Roman" w:cs="Times New Roman"/>
          <w:sz w:val="24"/>
          <w:szCs w:val="24"/>
        </w:rPr>
        <w:t>2</w:t>
      </w:r>
      <w:r w:rsidR="007325CB" w:rsidRPr="007325CB">
        <w:rPr>
          <w:rFonts w:ascii="Times New Roman" w:hAnsi="Times New Roman" w:cs="Times New Roman"/>
          <w:sz w:val="24"/>
          <w:szCs w:val="24"/>
        </w:rPr>
        <w:t>/202</w:t>
      </w:r>
      <w:r w:rsidR="00C948D7">
        <w:rPr>
          <w:rFonts w:ascii="Times New Roman" w:hAnsi="Times New Roman" w:cs="Times New Roman"/>
          <w:sz w:val="24"/>
          <w:szCs w:val="24"/>
        </w:rPr>
        <w:t>5</w:t>
      </w:r>
      <w:r w:rsidR="007325CB" w:rsidRPr="007325CB">
        <w:rPr>
          <w:rFonts w:ascii="Times New Roman" w:hAnsi="Times New Roman" w:cs="Times New Roman"/>
          <w:sz w:val="24"/>
          <w:szCs w:val="24"/>
        </w:rPr>
        <w:t>/202</w:t>
      </w:r>
      <w:r w:rsidR="00C948D7">
        <w:rPr>
          <w:rFonts w:ascii="Times New Roman" w:hAnsi="Times New Roman" w:cs="Times New Roman"/>
          <w:sz w:val="24"/>
          <w:szCs w:val="24"/>
        </w:rPr>
        <w:t>6</w:t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 Rady Szkoły Doktorskiej UKSW </w:t>
      </w:r>
      <w:r w:rsidR="001C1709">
        <w:rPr>
          <w:rFonts w:ascii="Times New Roman" w:hAnsi="Times New Roman" w:cs="Times New Roman"/>
          <w:sz w:val="24"/>
          <w:szCs w:val="24"/>
        </w:rPr>
        <w:br/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z dnia </w:t>
      </w:r>
      <w:r w:rsidR="00E067BB" w:rsidRPr="00E067BB">
        <w:rPr>
          <w:rFonts w:ascii="Times New Roman" w:hAnsi="Times New Roman" w:cs="Times New Roman"/>
          <w:sz w:val="24"/>
          <w:szCs w:val="24"/>
        </w:rPr>
        <w:t>22 grudnia</w:t>
      </w:r>
      <w:r w:rsidR="007325CB" w:rsidRPr="00E067BB">
        <w:rPr>
          <w:rFonts w:ascii="Times New Roman" w:hAnsi="Times New Roman" w:cs="Times New Roman"/>
          <w:sz w:val="24"/>
          <w:szCs w:val="24"/>
        </w:rPr>
        <w:t xml:space="preserve"> 2025 r.</w:t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 w sprawie określenia zasad zaliczenia </w:t>
      </w:r>
      <w:r w:rsidR="001C1709">
        <w:rPr>
          <w:rFonts w:ascii="Times New Roman" w:hAnsi="Times New Roman" w:cs="Times New Roman"/>
          <w:sz w:val="24"/>
          <w:szCs w:val="24"/>
        </w:rPr>
        <w:t>s</w:t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eminarium </w:t>
      </w:r>
      <w:r w:rsidR="001C170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325CB" w:rsidRPr="001C1709">
        <w:rPr>
          <w:rFonts w:ascii="Times New Roman" w:hAnsi="Times New Roman" w:cs="Times New Roman"/>
          <w:i/>
          <w:iCs/>
          <w:sz w:val="24"/>
          <w:szCs w:val="24"/>
        </w:rPr>
        <w:t>State</w:t>
      </w:r>
      <w:proofErr w:type="spellEnd"/>
      <w:r w:rsidR="007325CB" w:rsidRPr="001C1709">
        <w:rPr>
          <w:rFonts w:ascii="Times New Roman" w:hAnsi="Times New Roman" w:cs="Times New Roman"/>
          <w:i/>
          <w:iCs/>
          <w:sz w:val="24"/>
          <w:szCs w:val="24"/>
        </w:rPr>
        <w:t xml:space="preserve"> of the </w:t>
      </w:r>
      <w:r w:rsidR="001C170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7325CB" w:rsidRPr="001C1709">
        <w:rPr>
          <w:rFonts w:ascii="Times New Roman" w:hAnsi="Times New Roman" w:cs="Times New Roman"/>
          <w:i/>
          <w:iCs/>
          <w:sz w:val="24"/>
          <w:szCs w:val="24"/>
        </w:rPr>
        <w:t>rt</w:t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 w ramach programu kształcenia w Szkole Doktorskiej</w:t>
      </w:r>
      <w:r w:rsidR="001F362D" w:rsidRPr="007325CB">
        <w:rPr>
          <w:rFonts w:ascii="Times New Roman" w:hAnsi="Times New Roman" w:cs="Times New Roman"/>
          <w:sz w:val="24"/>
          <w:szCs w:val="24"/>
        </w:rPr>
        <w:t xml:space="preserve">, wnioskuję o </w:t>
      </w:r>
      <w:r w:rsidR="008B3621" w:rsidRPr="007325CB">
        <w:rPr>
          <w:rFonts w:ascii="Times New Roman" w:hAnsi="Times New Roman" w:cs="Times New Roman"/>
          <w:sz w:val="24"/>
          <w:szCs w:val="24"/>
        </w:rPr>
        <w:t>przeprowadzenie</w:t>
      </w:r>
      <w:r w:rsidR="004C7422" w:rsidRPr="007325CB">
        <w:rPr>
          <w:rFonts w:ascii="Times New Roman" w:hAnsi="Times New Roman" w:cs="Times New Roman"/>
          <w:sz w:val="24"/>
          <w:szCs w:val="24"/>
        </w:rPr>
        <w:t xml:space="preserve"> </w:t>
      </w:r>
      <w:r w:rsidR="001F362D" w:rsidRPr="007325CB">
        <w:rPr>
          <w:rFonts w:ascii="Times New Roman" w:hAnsi="Times New Roman" w:cs="Times New Roman"/>
          <w:sz w:val="24"/>
          <w:szCs w:val="24"/>
        </w:rPr>
        <w:t xml:space="preserve">seminarium </w:t>
      </w:r>
      <w:proofErr w:type="spellStart"/>
      <w:r w:rsidR="001F362D" w:rsidRPr="00900F68">
        <w:rPr>
          <w:rFonts w:ascii="Times New Roman" w:hAnsi="Times New Roman" w:cs="Times New Roman"/>
          <w:b/>
          <w:i/>
          <w:iCs/>
          <w:sz w:val="24"/>
          <w:szCs w:val="24"/>
        </w:rPr>
        <w:t>State</w:t>
      </w:r>
      <w:proofErr w:type="spellEnd"/>
      <w:r w:rsidR="001F362D" w:rsidRPr="00900F6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of the </w:t>
      </w:r>
      <w:r w:rsidR="006874DF" w:rsidRPr="00900F68">
        <w:rPr>
          <w:rFonts w:ascii="Times New Roman" w:hAnsi="Times New Roman" w:cs="Times New Roman"/>
          <w:b/>
          <w:i/>
          <w:iCs/>
          <w:sz w:val="24"/>
          <w:szCs w:val="24"/>
        </w:rPr>
        <w:t>art</w:t>
      </w:r>
      <w:r w:rsidR="00DD5325" w:rsidRPr="007325CB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14:paraId="51132CA8" w14:textId="00848E84" w:rsidR="006874DF" w:rsidRPr="009F0DFC" w:rsidRDefault="001639C1" w:rsidP="00082AD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F0DFC">
        <w:rPr>
          <w:rFonts w:ascii="Times New Roman" w:hAnsi="Times New Roman" w:cs="Times New Roman"/>
          <w:sz w:val="24"/>
        </w:rPr>
        <w:t>Tytuł wystąpienia:</w:t>
      </w:r>
    </w:p>
    <w:p w14:paraId="4A906C5D" w14:textId="030966E3" w:rsidR="001639C1" w:rsidRDefault="001639C1" w:rsidP="00082AD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FE7805" w14:textId="403C35A4" w:rsidR="00D832EC" w:rsidRDefault="00D832EC" w:rsidP="00D832E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33322C24" w14:textId="77777777" w:rsidR="0051726F" w:rsidRDefault="00E048B3" w:rsidP="006438A4">
      <w:pPr>
        <w:jc w:val="right"/>
        <w:rPr>
          <w:rFonts w:ascii="Times New Roman" w:hAnsi="Times New Roman" w:cs="Times New Roman"/>
          <w:i/>
          <w:iCs/>
        </w:rPr>
      </w:pPr>
      <w:r w:rsidRPr="00924EB4">
        <w:rPr>
          <w:rFonts w:ascii="Times New Roman" w:hAnsi="Times New Roman" w:cs="Times New Roman"/>
          <w:i/>
          <w:iCs/>
        </w:rPr>
        <w:t>(d</w:t>
      </w:r>
      <w:r w:rsidR="00BA2EE4" w:rsidRPr="00924EB4">
        <w:rPr>
          <w:rFonts w:ascii="Times New Roman" w:hAnsi="Times New Roman" w:cs="Times New Roman"/>
          <w:i/>
          <w:iCs/>
        </w:rPr>
        <w:t>ata i czytelny podpis doktoranta</w:t>
      </w:r>
      <w:r w:rsidR="000C4733" w:rsidRPr="00924EB4">
        <w:rPr>
          <w:rFonts w:ascii="Times New Roman" w:hAnsi="Times New Roman" w:cs="Times New Roman"/>
          <w:i/>
          <w:iCs/>
        </w:rPr>
        <w:t>)</w:t>
      </w:r>
    </w:p>
    <w:p w14:paraId="34C405BA" w14:textId="77777777" w:rsidR="00B94E2D" w:rsidRPr="00924EB4" w:rsidRDefault="00B94E2D" w:rsidP="006438A4">
      <w:pPr>
        <w:jc w:val="right"/>
        <w:rPr>
          <w:rFonts w:ascii="Times New Roman" w:hAnsi="Times New Roman" w:cs="Times New Roman"/>
          <w:i/>
          <w:iCs/>
        </w:rPr>
      </w:pPr>
    </w:p>
    <w:p w14:paraId="3459DF4E" w14:textId="2783996F" w:rsidR="006438A4" w:rsidRDefault="006438A4" w:rsidP="006438A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06234140" w14:textId="77777777" w:rsidR="00B94E2D" w:rsidRDefault="006438A4" w:rsidP="00B94E2D">
      <w:pPr>
        <w:jc w:val="right"/>
        <w:rPr>
          <w:rFonts w:ascii="Times New Roman" w:hAnsi="Times New Roman" w:cs="Times New Roman"/>
          <w:i/>
          <w:iCs/>
        </w:rPr>
      </w:pPr>
      <w:r w:rsidRPr="00924EB4">
        <w:rPr>
          <w:rFonts w:ascii="Times New Roman" w:hAnsi="Times New Roman" w:cs="Times New Roman"/>
          <w:i/>
          <w:iCs/>
        </w:rPr>
        <w:t xml:space="preserve">(data i czytelny podpis </w:t>
      </w:r>
      <w:r w:rsidR="00BF7197" w:rsidRPr="00924EB4">
        <w:rPr>
          <w:rFonts w:ascii="Times New Roman" w:hAnsi="Times New Roman" w:cs="Times New Roman"/>
          <w:i/>
          <w:iCs/>
        </w:rPr>
        <w:t>promotora/</w:t>
      </w:r>
      <w:r w:rsidR="00924EB4" w:rsidRPr="00924EB4">
        <w:rPr>
          <w:rFonts w:ascii="Times New Roman" w:hAnsi="Times New Roman" w:cs="Times New Roman"/>
          <w:i/>
          <w:iCs/>
        </w:rPr>
        <w:t>promotorów</w:t>
      </w:r>
      <w:r w:rsidRPr="00924EB4">
        <w:rPr>
          <w:rFonts w:ascii="Times New Roman" w:hAnsi="Times New Roman" w:cs="Times New Roman"/>
          <w:i/>
          <w:iCs/>
        </w:rPr>
        <w:t>)</w:t>
      </w:r>
    </w:p>
    <w:p w14:paraId="41B0053E" w14:textId="77777777" w:rsidR="00024042" w:rsidRDefault="00024042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F374D60" w14:textId="77777777" w:rsidR="00024042" w:rsidRDefault="00024042" w:rsidP="00B94E2D">
      <w:pPr>
        <w:rPr>
          <w:rFonts w:ascii="Times New Roman" w:hAnsi="Times New Roman" w:cs="Times New Roman"/>
          <w:b/>
          <w:bCs/>
          <w:sz w:val="24"/>
        </w:rPr>
      </w:pPr>
    </w:p>
    <w:p w14:paraId="2AF9BF78" w14:textId="77777777" w:rsidR="00024042" w:rsidRDefault="00024042" w:rsidP="00B94E2D">
      <w:pPr>
        <w:rPr>
          <w:rFonts w:ascii="Times New Roman" w:hAnsi="Times New Roman" w:cs="Times New Roman"/>
          <w:b/>
          <w:bCs/>
          <w:sz w:val="24"/>
        </w:rPr>
      </w:pPr>
    </w:p>
    <w:p w14:paraId="359C33D4" w14:textId="07A04813" w:rsidR="00F855E1" w:rsidRDefault="00F855E1" w:rsidP="00B94E2D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CZĘŚĆ II</w:t>
      </w:r>
      <w:r>
        <w:rPr>
          <w:rStyle w:val="Odwoanieprzypisudolnego"/>
          <w:rFonts w:ascii="Times New Roman" w:hAnsi="Times New Roman" w:cs="Times New Roman"/>
          <w:b/>
          <w:bCs/>
          <w:sz w:val="24"/>
        </w:rPr>
        <w:footnoteReference w:id="2"/>
      </w:r>
    </w:p>
    <w:p w14:paraId="07BEA43F" w14:textId="1364C7EE" w:rsidR="00D62AB1" w:rsidRPr="00B94E2D" w:rsidRDefault="00D62AB1" w:rsidP="00B94E2D">
      <w:pPr>
        <w:rPr>
          <w:rFonts w:ascii="Times New Roman" w:hAnsi="Times New Roman" w:cs="Times New Roman"/>
          <w:i/>
          <w:iCs/>
        </w:rPr>
      </w:pPr>
      <w:r w:rsidRPr="00D832EC">
        <w:rPr>
          <w:rFonts w:ascii="Times New Roman" w:hAnsi="Times New Roman" w:cs="Times New Roman"/>
          <w:b/>
          <w:bCs/>
          <w:sz w:val="24"/>
        </w:rPr>
        <w:t>Skład Komisji Oceniającej</w:t>
      </w:r>
      <w:r w:rsidRPr="00D832EC">
        <w:rPr>
          <w:rFonts w:ascii="Times New Roman" w:hAnsi="Times New Roman" w:cs="Times New Roman"/>
          <w:sz w:val="24"/>
        </w:rPr>
        <w:t>:</w:t>
      </w:r>
    </w:p>
    <w:p w14:paraId="37AFBCDD" w14:textId="5DB3BA9B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362152">
        <w:rPr>
          <w:rFonts w:ascii="Times New Roman" w:hAnsi="Times New Roman" w:cs="Times New Roman"/>
          <w:sz w:val="24"/>
        </w:rPr>
        <w:t xml:space="preserve"> </w:t>
      </w:r>
    </w:p>
    <w:p w14:paraId="6BED28B0" w14:textId="021E7B5E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</w:p>
    <w:p w14:paraId="043EE49F" w14:textId="77777777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</w:p>
    <w:p w14:paraId="7BD564D3" w14:textId="77777777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</w:p>
    <w:p w14:paraId="7B6D2AEB" w14:textId="457B2A4E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AB0FB9">
        <w:rPr>
          <w:rFonts w:ascii="Times New Roman" w:hAnsi="Times New Roman" w:cs="Times New Roman"/>
          <w:sz w:val="24"/>
        </w:rPr>
        <w:t>.</w:t>
      </w:r>
    </w:p>
    <w:p w14:paraId="0E959ECF" w14:textId="77777777" w:rsidR="00362152" w:rsidRDefault="00362152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</w:p>
    <w:p w14:paraId="427D6443" w14:textId="4269869D" w:rsidR="00362152" w:rsidRDefault="00362152" w:rsidP="00362152">
      <w:pPr>
        <w:spacing w:line="360" w:lineRule="auto"/>
        <w:ind w:left="708" w:hanging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Termin  wystąpienia:</w:t>
      </w:r>
    </w:p>
    <w:p w14:paraId="63878364" w14:textId="5DFCCD85" w:rsidR="00362152" w:rsidRDefault="00362152" w:rsidP="00362152">
      <w:pPr>
        <w:spacing w:line="360" w:lineRule="auto"/>
        <w:ind w:left="708" w:hanging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…………………….</w:t>
      </w:r>
    </w:p>
    <w:p w14:paraId="1902A302" w14:textId="77777777" w:rsidR="00362152" w:rsidRDefault="00362152" w:rsidP="00362152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F180074" w14:textId="77777777" w:rsidR="00FD02AE" w:rsidRDefault="00FD02AE" w:rsidP="00D62AB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CE8D881" w14:textId="47BA7ADA" w:rsidR="00382E1B" w:rsidRDefault="00857C59" w:rsidP="005F0FB8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</w:p>
    <w:p w14:paraId="7D66DF9B" w14:textId="3B48B3D7" w:rsidR="00966C98" w:rsidRDefault="00966C98" w:rsidP="00857C59">
      <w:pPr>
        <w:jc w:val="both"/>
        <w:rPr>
          <w:rFonts w:ascii="Times New Roman" w:hAnsi="Times New Roman" w:cs="Times New Roman"/>
        </w:rPr>
      </w:pPr>
    </w:p>
    <w:p w14:paraId="6F2824C8" w14:textId="7217F926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1CBE279C" w14:textId="46024870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60A1D670" w14:textId="77777777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072B629D" w14:textId="1FE715AC" w:rsidR="00EC62DC" w:rsidRDefault="00B16E1D" w:rsidP="00B16E1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0276657F" w14:textId="77777777" w:rsidR="003957DD" w:rsidRDefault="003957DD" w:rsidP="003957D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(data i czytelny podpis kierownika ścieżki kształcenia )</w:t>
      </w:r>
    </w:p>
    <w:p w14:paraId="7F372AEB" w14:textId="77777777" w:rsidR="003957DD" w:rsidRDefault="003957DD" w:rsidP="00B16E1D">
      <w:pPr>
        <w:jc w:val="right"/>
        <w:rPr>
          <w:rFonts w:ascii="Times New Roman" w:hAnsi="Times New Roman" w:cs="Times New Roman"/>
        </w:rPr>
      </w:pPr>
    </w:p>
    <w:sectPr w:rsidR="003957DD" w:rsidSect="0099513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09" w:right="1276" w:bottom="1418" w:left="1276" w:header="993" w:footer="5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5FB3B" w14:textId="77777777" w:rsidR="0076542E" w:rsidRDefault="0076542E" w:rsidP="001C34EF">
      <w:r>
        <w:separator/>
      </w:r>
    </w:p>
  </w:endnote>
  <w:endnote w:type="continuationSeparator" w:id="0">
    <w:p w14:paraId="1BB4F89E" w14:textId="77777777" w:rsidR="0076542E" w:rsidRDefault="0076542E" w:rsidP="001C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E5F72" w14:textId="3565FDFB" w:rsidR="00B2218E" w:rsidRPr="00995136" w:rsidRDefault="00B2218E" w:rsidP="00BA057C">
    <w:pPr>
      <w:tabs>
        <w:tab w:val="left" w:pos="2552"/>
        <w:tab w:val="left" w:pos="4962"/>
      </w:tabs>
      <w:spacing w:line="240" w:lineRule="auto"/>
      <w:rPr>
        <w:rStyle w:val="aaaZnak"/>
        <w:rFonts w:eastAsiaTheme="minorHAnsi"/>
      </w:rPr>
    </w:pPr>
    <w:r w:rsidRPr="002775FC">
      <w:rPr>
        <w:color w:val="0F296B"/>
        <w:sz w:val="14"/>
        <w:szCs w:val="14"/>
      </w:rPr>
      <w:t xml:space="preserve">ul. </w:t>
    </w:r>
    <w:r w:rsidR="00620633">
      <w:rPr>
        <w:color w:val="0F296B"/>
        <w:sz w:val="14"/>
        <w:szCs w:val="14"/>
      </w:rPr>
      <w:t>Wóycickiego 1/3</w:t>
    </w:r>
    <w:r w:rsidRPr="002775FC">
      <w:rPr>
        <w:color w:val="0F296B"/>
        <w:sz w:val="14"/>
        <w:szCs w:val="14"/>
      </w:rPr>
      <w:t>, 01-</w:t>
    </w:r>
    <w:r w:rsidR="00620633">
      <w:rPr>
        <w:color w:val="0F296B"/>
        <w:sz w:val="14"/>
        <w:szCs w:val="14"/>
      </w:rPr>
      <w:t>938</w:t>
    </w:r>
    <w:r w:rsidRPr="002775FC">
      <w:rPr>
        <w:color w:val="0F296B"/>
        <w:sz w:val="14"/>
        <w:szCs w:val="14"/>
      </w:rPr>
      <w:t xml:space="preserve"> Warszawa</w:t>
    </w:r>
    <w:r w:rsidRPr="002775FC">
      <w:rPr>
        <w:color w:val="0F296B"/>
        <w:sz w:val="14"/>
        <w:szCs w:val="14"/>
      </w:rPr>
      <w:tab/>
      <w:t>NIP: 525-00-12-946</w:t>
    </w:r>
    <w:r w:rsidRPr="002775FC">
      <w:rPr>
        <w:color w:val="0F296B"/>
        <w:sz w:val="14"/>
        <w:szCs w:val="14"/>
      </w:rPr>
      <w:tab/>
    </w:r>
    <w:r w:rsidR="00ED3A8F">
      <w:rPr>
        <w:color w:val="0F296B"/>
        <w:sz w:val="14"/>
        <w:szCs w:val="14"/>
      </w:rPr>
      <w:tab/>
    </w:r>
    <w:r w:rsidR="00ED3A8F">
      <w:rPr>
        <w:color w:val="0F296B"/>
        <w:sz w:val="14"/>
        <w:szCs w:val="14"/>
      </w:rPr>
      <w:tab/>
    </w:r>
    <w:r w:rsidR="00ED3A8F">
      <w:rPr>
        <w:b/>
        <w:color w:val="586FA4"/>
        <w:sz w:val="16"/>
        <w:szCs w:val="16"/>
      </w:rPr>
      <w:t>www.szkoladoktorska.</w:t>
    </w:r>
    <w:r w:rsidRPr="002775FC">
      <w:rPr>
        <w:b/>
        <w:color w:val="586FA4"/>
        <w:sz w:val="16"/>
        <w:szCs w:val="16"/>
      </w:rPr>
      <w:t>uksw.edu.pl</w:t>
    </w:r>
    <w:r>
      <w:rPr>
        <w:b/>
        <w:color w:val="586FA4"/>
        <w:sz w:val="16"/>
        <w:szCs w:val="16"/>
      </w:rPr>
      <w:br/>
    </w:r>
    <w:r w:rsidRPr="002775FC">
      <w:rPr>
        <w:color w:val="0F296B"/>
        <w:sz w:val="14"/>
        <w:szCs w:val="14"/>
      </w:rPr>
      <w:t xml:space="preserve">tel. +48 22 </w:t>
    </w:r>
    <w:r w:rsidR="00ED3A8F">
      <w:rPr>
        <w:color w:val="0F296B"/>
        <w:sz w:val="14"/>
        <w:szCs w:val="14"/>
      </w:rPr>
      <w:t>380</w:t>
    </w:r>
    <w:r w:rsidRPr="002775FC">
      <w:rPr>
        <w:color w:val="0F296B"/>
        <w:sz w:val="14"/>
        <w:szCs w:val="14"/>
      </w:rPr>
      <w:t xml:space="preserve"> </w:t>
    </w:r>
    <w:r w:rsidR="00ED3A8F">
      <w:rPr>
        <w:color w:val="0F296B"/>
        <w:sz w:val="14"/>
        <w:szCs w:val="14"/>
      </w:rPr>
      <w:t>43</w:t>
    </w:r>
    <w:r w:rsidRPr="002775FC">
      <w:rPr>
        <w:color w:val="0F296B"/>
        <w:sz w:val="14"/>
        <w:szCs w:val="14"/>
      </w:rPr>
      <w:t xml:space="preserve"> </w:t>
    </w:r>
    <w:r w:rsidR="00ED3A8F">
      <w:rPr>
        <w:color w:val="0F296B"/>
        <w:sz w:val="14"/>
        <w:szCs w:val="14"/>
      </w:rPr>
      <w:t>11</w:t>
    </w:r>
    <w:r w:rsidRPr="002775FC">
      <w:rPr>
        <w:color w:val="0F296B"/>
        <w:sz w:val="14"/>
        <w:szCs w:val="14"/>
      </w:rPr>
      <w:tab/>
      <w:t>REGON: 000001956</w:t>
    </w:r>
    <w:r w:rsidRPr="002775FC">
      <w:rPr>
        <w:color w:val="0F296B"/>
        <w:sz w:val="14"/>
        <w:szCs w:val="14"/>
      </w:rPr>
      <w:tab/>
    </w:r>
    <w:r w:rsidRPr="00995136">
      <w:rPr>
        <w:rStyle w:val="aaaZnak"/>
        <w:rFonts w:eastAsiaTheme="minorHAnsi"/>
      </w:rPr>
      <w:tab/>
    </w:r>
    <w:r w:rsidR="00ED3A8F">
      <w:rPr>
        <w:rStyle w:val="aaaZnak"/>
        <w:rFonts w:eastAsiaTheme="minorHAnsi"/>
      </w:rPr>
      <w:tab/>
      <w:t>szkoladoktorska</w:t>
    </w:r>
    <w:r w:rsidR="00995136" w:rsidRPr="00995136">
      <w:rPr>
        <w:rStyle w:val="aaaZnak"/>
        <w:rFonts w:eastAsiaTheme="minorHAnsi"/>
      </w:rPr>
      <w:t>@uksw.edu.pl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8F94" w14:textId="050A3867" w:rsidR="00B2218E" w:rsidRPr="002775FC" w:rsidRDefault="00B2218E" w:rsidP="002775FC">
    <w:pPr>
      <w:tabs>
        <w:tab w:val="left" w:pos="2552"/>
        <w:tab w:val="left" w:pos="4962"/>
      </w:tabs>
      <w:spacing w:line="240" w:lineRule="auto"/>
      <w:rPr>
        <w:color w:val="0F296B"/>
        <w:sz w:val="14"/>
        <w:szCs w:val="14"/>
      </w:rPr>
    </w:pPr>
    <w:r w:rsidRPr="002775FC">
      <w:rPr>
        <w:color w:val="0F296B"/>
        <w:sz w:val="14"/>
        <w:szCs w:val="14"/>
      </w:rPr>
      <w:t xml:space="preserve">ul. </w:t>
    </w:r>
    <w:proofErr w:type="spellStart"/>
    <w:r w:rsidRPr="002775FC">
      <w:rPr>
        <w:color w:val="0F296B"/>
        <w:sz w:val="14"/>
        <w:szCs w:val="14"/>
      </w:rPr>
      <w:t>Dewajtis</w:t>
    </w:r>
    <w:proofErr w:type="spellEnd"/>
    <w:r w:rsidRPr="002775FC">
      <w:rPr>
        <w:color w:val="0F296B"/>
        <w:sz w:val="14"/>
        <w:szCs w:val="14"/>
      </w:rPr>
      <w:t xml:space="preserve"> 5, 01-815 Warszawa</w:t>
    </w:r>
    <w:r w:rsidRPr="002775FC">
      <w:rPr>
        <w:color w:val="0F296B"/>
        <w:sz w:val="14"/>
        <w:szCs w:val="14"/>
      </w:rPr>
      <w:tab/>
      <w:t>NIP: 525-00-12-946</w:t>
    </w:r>
    <w:r w:rsidRPr="002775FC">
      <w:rPr>
        <w:color w:val="0F296B"/>
        <w:sz w:val="14"/>
        <w:szCs w:val="14"/>
      </w:rPr>
      <w:tab/>
      <w:t>Santander Bank Polska</w:t>
    </w:r>
    <w:r>
      <w:rPr>
        <w:color w:val="0F296B"/>
        <w:sz w:val="14"/>
        <w:szCs w:val="14"/>
      </w:rPr>
      <w:t xml:space="preserve">                                   </w:t>
    </w:r>
    <w:r w:rsidR="00950006">
      <w:rPr>
        <w:color w:val="0F296B"/>
        <w:sz w:val="14"/>
        <w:szCs w:val="14"/>
      </w:rPr>
      <w:t>www.szkoladoktorska.uksw.edu</w:t>
    </w:r>
    <w:r w:rsidR="00DF3608">
      <w:rPr>
        <w:color w:val="0F296B"/>
        <w:sz w:val="14"/>
        <w:szCs w:val="14"/>
      </w:rPr>
      <w:t>.pl</w:t>
    </w:r>
    <w:r>
      <w:rPr>
        <w:b/>
        <w:color w:val="586FA4"/>
        <w:sz w:val="16"/>
        <w:szCs w:val="16"/>
      </w:rPr>
      <w:br/>
    </w:r>
    <w:r w:rsidRPr="002775FC">
      <w:rPr>
        <w:color w:val="0F296B"/>
        <w:sz w:val="14"/>
        <w:szCs w:val="14"/>
      </w:rPr>
      <w:t>tel. centrala: +48 22 561 88 52</w:t>
    </w:r>
    <w:r w:rsidRPr="002775FC">
      <w:rPr>
        <w:color w:val="0F296B"/>
        <w:sz w:val="14"/>
        <w:szCs w:val="14"/>
      </w:rPr>
      <w:tab/>
      <w:t>REGON: 000001956</w:t>
    </w:r>
    <w:r w:rsidRPr="002775FC">
      <w:rPr>
        <w:color w:val="0F296B"/>
        <w:sz w:val="14"/>
        <w:szCs w:val="14"/>
      </w:rPr>
      <w:tab/>
      <w:t>87 1090 2851 0000 0001 2031 4629</w:t>
    </w:r>
    <w:r w:rsidR="00995136">
      <w:rPr>
        <w:color w:val="0F296B"/>
        <w:sz w:val="14"/>
        <w:szCs w:val="14"/>
      </w:rPr>
      <w:tab/>
    </w:r>
    <w:r w:rsidR="00995136">
      <w:rPr>
        <w:color w:val="0F296B"/>
        <w:sz w:val="14"/>
        <w:szCs w:val="14"/>
      </w:rPr>
      <w:tab/>
    </w:r>
    <w:r w:rsidR="00995136" w:rsidRPr="00995136">
      <w:rPr>
        <w:color w:val="0F296B"/>
        <w:sz w:val="14"/>
        <w:szCs w:val="14"/>
      </w:rPr>
      <w:t>j.bors-janusz@uksw.edu.pl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C2C77" w14:textId="77777777" w:rsidR="0076542E" w:rsidRDefault="0076542E" w:rsidP="001C34EF">
      <w:r>
        <w:separator/>
      </w:r>
    </w:p>
  </w:footnote>
  <w:footnote w:type="continuationSeparator" w:id="0">
    <w:p w14:paraId="28D95258" w14:textId="77777777" w:rsidR="0076542E" w:rsidRDefault="0076542E" w:rsidP="001C34EF">
      <w:r>
        <w:continuationSeparator/>
      </w:r>
    </w:p>
  </w:footnote>
  <w:footnote w:id="1">
    <w:p w14:paraId="79890B9A" w14:textId="1E273C23" w:rsidR="00F855E1" w:rsidRPr="00F855E1" w:rsidRDefault="00F855E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Wypełnia doktorant</w:t>
      </w:r>
    </w:p>
  </w:footnote>
  <w:footnote w:id="2">
    <w:p w14:paraId="474AAB34" w14:textId="18F3D9A8" w:rsidR="00F855E1" w:rsidRPr="00F855E1" w:rsidRDefault="00F855E1">
      <w:pPr>
        <w:pStyle w:val="Tekstprzypisudolnego"/>
        <w:rPr>
          <w:rFonts w:ascii="Times New Roman" w:hAnsi="Times New Roman" w:cs="Times New Roman"/>
        </w:rPr>
      </w:pPr>
      <w:r w:rsidRPr="00F855E1">
        <w:rPr>
          <w:rStyle w:val="Odwoanieprzypisudolnego"/>
          <w:rFonts w:ascii="Times New Roman" w:hAnsi="Times New Roman" w:cs="Times New Roman"/>
        </w:rPr>
        <w:footnoteRef/>
      </w:r>
      <w:r w:rsidRPr="00F855E1">
        <w:rPr>
          <w:rFonts w:ascii="Times New Roman" w:hAnsi="Times New Roman" w:cs="Times New Roman"/>
        </w:rPr>
        <w:t xml:space="preserve"> Wypełnia kierownik ścieżki kształcenia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D9609" w14:textId="4AD8B634" w:rsidR="00B2218E" w:rsidRPr="00594561" w:rsidRDefault="00024042" w:rsidP="00594561">
    <w:pPr>
      <w:pStyle w:val="Nagwek"/>
      <w:spacing w:before="80" w:line="240" w:lineRule="auto"/>
      <w:rPr>
        <w:b/>
        <w:color w:val="707173"/>
        <w:sz w:val="18"/>
        <w:szCs w:val="18"/>
      </w:rPr>
    </w:pPr>
    <w:r w:rsidRPr="00995136">
      <w:rPr>
        <w:b/>
        <w:noProof/>
        <w:color w:val="707173"/>
        <w:sz w:val="18"/>
        <w:szCs w:val="18"/>
        <w:lang w:eastAsia="pl-PL"/>
      </w:rPr>
      <w:drawing>
        <wp:anchor distT="0" distB="0" distL="114300" distR="114300" simplePos="0" relativeHeight="251672576" behindDoc="0" locked="0" layoutInCell="1" allowOverlap="1" wp14:anchorId="245C1DA9" wp14:editId="3474ECE6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096645" cy="987699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987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24B5">
      <w:rPr>
        <w:noProof/>
      </w:rPr>
      <w:drawing>
        <wp:inline distT="0" distB="0" distL="0" distR="0" wp14:anchorId="0EC8BE90" wp14:editId="157332E6">
          <wp:extent cx="3196152" cy="874395"/>
          <wp:effectExtent l="0" t="0" r="444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99627" cy="875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218E">
      <w:rPr>
        <w:b/>
        <w:color w:val="707173"/>
        <w:sz w:val="18"/>
        <w:szCs w:val="18"/>
      </w:rP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FCA7C" w14:textId="4C4F9AFB" w:rsidR="00B2218E" w:rsidRDefault="00995136" w:rsidP="00995136">
    <w:pPr>
      <w:pStyle w:val="Nagwek"/>
      <w:spacing w:before="80" w:line="240" w:lineRule="auto"/>
      <w:ind w:right="-87"/>
      <w:rPr>
        <w:b/>
        <w:color w:val="707173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2C697D08" wp14:editId="2F445547">
          <wp:simplePos x="0" y="0"/>
          <wp:positionH relativeFrom="column">
            <wp:posOffset>-152400</wp:posOffset>
          </wp:positionH>
          <wp:positionV relativeFrom="paragraph">
            <wp:posOffset>-441753</wp:posOffset>
          </wp:positionV>
          <wp:extent cx="2905668" cy="1389433"/>
          <wp:effectExtent l="0" t="0" r="9525" b="127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668" cy="138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59246435" wp14:editId="23C9EB5F">
          <wp:simplePos x="0" y="0"/>
          <wp:positionH relativeFrom="margin">
            <wp:posOffset>4123690</wp:posOffset>
          </wp:positionH>
          <wp:positionV relativeFrom="paragraph">
            <wp:posOffset>-459105</wp:posOffset>
          </wp:positionV>
          <wp:extent cx="1562100" cy="1406699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406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E7454"/>
    <w:multiLevelType w:val="hybridMultilevel"/>
    <w:tmpl w:val="3A52E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B522D"/>
    <w:multiLevelType w:val="hybridMultilevel"/>
    <w:tmpl w:val="44F4A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5046E"/>
    <w:multiLevelType w:val="hybridMultilevel"/>
    <w:tmpl w:val="5CCA3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63F89"/>
    <w:multiLevelType w:val="hybridMultilevel"/>
    <w:tmpl w:val="3EB88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73CD0"/>
    <w:multiLevelType w:val="hybridMultilevel"/>
    <w:tmpl w:val="6A20D174"/>
    <w:lvl w:ilvl="0" w:tplc="047A0B3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D080D"/>
    <w:multiLevelType w:val="hybridMultilevel"/>
    <w:tmpl w:val="79AAD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75098"/>
    <w:multiLevelType w:val="hybridMultilevel"/>
    <w:tmpl w:val="0382044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5A32EF6"/>
    <w:multiLevelType w:val="hybridMultilevel"/>
    <w:tmpl w:val="B59A8A78"/>
    <w:lvl w:ilvl="0" w:tplc="ECD6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501AEC"/>
    <w:multiLevelType w:val="hybridMultilevel"/>
    <w:tmpl w:val="1C22CB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196278">
    <w:abstractNumId w:val="6"/>
  </w:num>
  <w:num w:numId="2" w16cid:durableId="219556750">
    <w:abstractNumId w:val="2"/>
  </w:num>
  <w:num w:numId="3" w16cid:durableId="537083291">
    <w:abstractNumId w:val="1"/>
  </w:num>
  <w:num w:numId="4" w16cid:durableId="1547336146">
    <w:abstractNumId w:val="5"/>
  </w:num>
  <w:num w:numId="5" w16cid:durableId="1097292015">
    <w:abstractNumId w:val="3"/>
  </w:num>
  <w:num w:numId="6" w16cid:durableId="1559586558">
    <w:abstractNumId w:val="7"/>
  </w:num>
  <w:num w:numId="7" w16cid:durableId="166791807">
    <w:abstractNumId w:val="0"/>
  </w:num>
  <w:num w:numId="8" w16cid:durableId="1597594285">
    <w:abstractNumId w:val="4"/>
  </w:num>
  <w:num w:numId="9" w16cid:durableId="10781644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FC"/>
    <w:rsid w:val="000051A7"/>
    <w:rsid w:val="00012543"/>
    <w:rsid w:val="00023EFE"/>
    <w:rsid w:val="00024042"/>
    <w:rsid w:val="0002529B"/>
    <w:rsid w:val="000256C3"/>
    <w:rsid w:val="00037CB4"/>
    <w:rsid w:val="00050E30"/>
    <w:rsid w:val="00063122"/>
    <w:rsid w:val="00063802"/>
    <w:rsid w:val="00067091"/>
    <w:rsid w:val="000724D9"/>
    <w:rsid w:val="0008105C"/>
    <w:rsid w:val="00082AD8"/>
    <w:rsid w:val="00090C9A"/>
    <w:rsid w:val="00091FBF"/>
    <w:rsid w:val="000B0363"/>
    <w:rsid w:val="000C22CF"/>
    <w:rsid w:val="000C4733"/>
    <w:rsid w:val="000C649B"/>
    <w:rsid w:val="000D2170"/>
    <w:rsid w:val="000D3E4D"/>
    <w:rsid w:val="000D7921"/>
    <w:rsid w:val="000E07E4"/>
    <w:rsid w:val="000F4E50"/>
    <w:rsid w:val="000F7864"/>
    <w:rsid w:val="0010076D"/>
    <w:rsid w:val="00111A5B"/>
    <w:rsid w:val="00116B23"/>
    <w:rsid w:val="001175EA"/>
    <w:rsid w:val="00117E3F"/>
    <w:rsid w:val="001218D6"/>
    <w:rsid w:val="001262E9"/>
    <w:rsid w:val="001356B2"/>
    <w:rsid w:val="00141F18"/>
    <w:rsid w:val="001466ED"/>
    <w:rsid w:val="00146A3F"/>
    <w:rsid w:val="00155744"/>
    <w:rsid w:val="00161B72"/>
    <w:rsid w:val="001635DA"/>
    <w:rsid w:val="001639C1"/>
    <w:rsid w:val="00165190"/>
    <w:rsid w:val="00187676"/>
    <w:rsid w:val="001958E7"/>
    <w:rsid w:val="001A01EE"/>
    <w:rsid w:val="001B145B"/>
    <w:rsid w:val="001C1709"/>
    <w:rsid w:val="001C34EF"/>
    <w:rsid w:val="001D47CD"/>
    <w:rsid w:val="001E701F"/>
    <w:rsid w:val="001F2DF8"/>
    <w:rsid w:val="001F362D"/>
    <w:rsid w:val="001F4E0A"/>
    <w:rsid w:val="00201969"/>
    <w:rsid w:val="002044EE"/>
    <w:rsid w:val="00204C81"/>
    <w:rsid w:val="0021419D"/>
    <w:rsid w:val="0021661E"/>
    <w:rsid w:val="00216BEF"/>
    <w:rsid w:val="0022282C"/>
    <w:rsid w:val="002337B1"/>
    <w:rsid w:val="00251DD8"/>
    <w:rsid w:val="0025312E"/>
    <w:rsid w:val="0026084F"/>
    <w:rsid w:val="0026143A"/>
    <w:rsid w:val="0026419B"/>
    <w:rsid w:val="00272115"/>
    <w:rsid w:val="002745ED"/>
    <w:rsid w:val="00275F87"/>
    <w:rsid w:val="002775FC"/>
    <w:rsid w:val="0029799C"/>
    <w:rsid w:val="002A47D7"/>
    <w:rsid w:val="002B1FF7"/>
    <w:rsid w:val="002B3BD4"/>
    <w:rsid w:val="002B6CBF"/>
    <w:rsid w:val="002C0E39"/>
    <w:rsid w:val="002C4F88"/>
    <w:rsid w:val="002C7FA7"/>
    <w:rsid w:val="002D38D0"/>
    <w:rsid w:val="002D4E13"/>
    <w:rsid w:val="002E6EAF"/>
    <w:rsid w:val="002F024E"/>
    <w:rsid w:val="003038B4"/>
    <w:rsid w:val="00310207"/>
    <w:rsid w:val="0031207F"/>
    <w:rsid w:val="00321C35"/>
    <w:rsid w:val="00321F0A"/>
    <w:rsid w:val="003225ED"/>
    <w:rsid w:val="00326E12"/>
    <w:rsid w:val="00362152"/>
    <w:rsid w:val="00377856"/>
    <w:rsid w:val="00382E1B"/>
    <w:rsid w:val="00385DBA"/>
    <w:rsid w:val="003957DD"/>
    <w:rsid w:val="0039586D"/>
    <w:rsid w:val="003A0E06"/>
    <w:rsid w:val="003D626C"/>
    <w:rsid w:val="003F1A82"/>
    <w:rsid w:val="003F55CA"/>
    <w:rsid w:val="004021AA"/>
    <w:rsid w:val="00410F05"/>
    <w:rsid w:val="00413A71"/>
    <w:rsid w:val="00427DC2"/>
    <w:rsid w:val="00432F26"/>
    <w:rsid w:val="00433D87"/>
    <w:rsid w:val="00465137"/>
    <w:rsid w:val="00467752"/>
    <w:rsid w:val="00470044"/>
    <w:rsid w:val="004716FE"/>
    <w:rsid w:val="004810E2"/>
    <w:rsid w:val="004911D7"/>
    <w:rsid w:val="004940C0"/>
    <w:rsid w:val="004A7DB3"/>
    <w:rsid w:val="004C4BB8"/>
    <w:rsid w:val="004C7422"/>
    <w:rsid w:val="004E2DA0"/>
    <w:rsid w:val="004F0B9D"/>
    <w:rsid w:val="004F358F"/>
    <w:rsid w:val="0050101B"/>
    <w:rsid w:val="00505C61"/>
    <w:rsid w:val="00511CAB"/>
    <w:rsid w:val="00515967"/>
    <w:rsid w:val="0051726F"/>
    <w:rsid w:val="005173FD"/>
    <w:rsid w:val="00517770"/>
    <w:rsid w:val="005253C1"/>
    <w:rsid w:val="0053309A"/>
    <w:rsid w:val="00546318"/>
    <w:rsid w:val="00550EFA"/>
    <w:rsid w:val="0056539E"/>
    <w:rsid w:val="00566C34"/>
    <w:rsid w:val="00585939"/>
    <w:rsid w:val="00594561"/>
    <w:rsid w:val="00594732"/>
    <w:rsid w:val="005A549C"/>
    <w:rsid w:val="005B06A6"/>
    <w:rsid w:val="005B0AD0"/>
    <w:rsid w:val="005B16F1"/>
    <w:rsid w:val="005B261F"/>
    <w:rsid w:val="005C2592"/>
    <w:rsid w:val="005C2EFA"/>
    <w:rsid w:val="005E24A0"/>
    <w:rsid w:val="005E3CE9"/>
    <w:rsid w:val="005F0FB8"/>
    <w:rsid w:val="005F4726"/>
    <w:rsid w:val="00605DF6"/>
    <w:rsid w:val="006115B1"/>
    <w:rsid w:val="006162D5"/>
    <w:rsid w:val="00620633"/>
    <w:rsid w:val="0062298C"/>
    <w:rsid w:val="006240AE"/>
    <w:rsid w:val="006328E8"/>
    <w:rsid w:val="006363B3"/>
    <w:rsid w:val="006438A4"/>
    <w:rsid w:val="00644438"/>
    <w:rsid w:val="00644AEE"/>
    <w:rsid w:val="0065132A"/>
    <w:rsid w:val="006525BA"/>
    <w:rsid w:val="00657ECB"/>
    <w:rsid w:val="00664167"/>
    <w:rsid w:val="006666C4"/>
    <w:rsid w:val="00667987"/>
    <w:rsid w:val="00675FBE"/>
    <w:rsid w:val="00676617"/>
    <w:rsid w:val="0068172F"/>
    <w:rsid w:val="006874DF"/>
    <w:rsid w:val="00695136"/>
    <w:rsid w:val="006A13E2"/>
    <w:rsid w:val="006B44AE"/>
    <w:rsid w:val="006C1A19"/>
    <w:rsid w:val="006E1431"/>
    <w:rsid w:val="006E524D"/>
    <w:rsid w:val="006E54CF"/>
    <w:rsid w:val="007108E7"/>
    <w:rsid w:val="00715B72"/>
    <w:rsid w:val="007325CB"/>
    <w:rsid w:val="00732FA9"/>
    <w:rsid w:val="00747DC5"/>
    <w:rsid w:val="00747EAB"/>
    <w:rsid w:val="0075070B"/>
    <w:rsid w:val="007604B2"/>
    <w:rsid w:val="0076542E"/>
    <w:rsid w:val="0076629E"/>
    <w:rsid w:val="0077281E"/>
    <w:rsid w:val="00774990"/>
    <w:rsid w:val="00780ACE"/>
    <w:rsid w:val="00780DEC"/>
    <w:rsid w:val="00781492"/>
    <w:rsid w:val="00784195"/>
    <w:rsid w:val="007B1419"/>
    <w:rsid w:val="007B7152"/>
    <w:rsid w:val="007C1EA3"/>
    <w:rsid w:val="007D07C8"/>
    <w:rsid w:val="007D17C0"/>
    <w:rsid w:val="007D3236"/>
    <w:rsid w:val="007D4D09"/>
    <w:rsid w:val="007D5A89"/>
    <w:rsid w:val="007E1162"/>
    <w:rsid w:val="007F6017"/>
    <w:rsid w:val="00800861"/>
    <w:rsid w:val="00801D01"/>
    <w:rsid w:val="0080211A"/>
    <w:rsid w:val="00802B99"/>
    <w:rsid w:val="00806760"/>
    <w:rsid w:val="00813289"/>
    <w:rsid w:val="008279D1"/>
    <w:rsid w:val="00834C1C"/>
    <w:rsid w:val="0083689F"/>
    <w:rsid w:val="0085200F"/>
    <w:rsid w:val="00852566"/>
    <w:rsid w:val="00857C59"/>
    <w:rsid w:val="008651A4"/>
    <w:rsid w:val="00865629"/>
    <w:rsid w:val="00873F38"/>
    <w:rsid w:val="00895C94"/>
    <w:rsid w:val="0089687B"/>
    <w:rsid w:val="008A3CE4"/>
    <w:rsid w:val="008B3621"/>
    <w:rsid w:val="008C0569"/>
    <w:rsid w:val="008C0C88"/>
    <w:rsid w:val="008C4B2F"/>
    <w:rsid w:val="008C6B23"/>
    <w:rsid w:val="008D3512"/>
    <w:rsid w:val="008E6B6E"/>
    <w:rsid w:val="008F2474"/>
    <w:rsid w:val="008F3451"/>
    <w:rsid w:val="00900F68"/>
    <w:rsid w:val="009038E1"/>
    <w:rsid w:val="009067E9"/>
    <w:rsid w:val="00924EB4"/>
    <w:rsid w:val="009315AF"/>
    <w:rsid w:val="00933400"/>
    <w:rsid w:val="00940340"/>
    <w:rsid w:val="0094034A"/>
    <w:rsid w:val="009419ED"/>
    <w:rsid w:val="009438B8"/>
    <w:rsid w:val="00950006"/>
    <w:rsid w:val="00953894"/>
    <w:rsid w:val="00966C98"/>
    <w:rsid w:val="009837F4"/>
    <w:rsid w:val="00984288"/>
    <w:rsid w:val="00995136"/>
    <w:rsid w:val="009A463F"/>
    <w:rsid w:val="009B15C4"/>
    <w:rsid w:val="009B68FE"/>
    <w:rsid w:val="009D240D"/>
    <w:rsid w:val="009D57F1"/>
    <w:rsid w:val="009E0001"/>
    <w:rsid w:val="009E024E"/>
    <w:rsid w:val="009E24B5"/>
    <w:rsid w:val="009E2A28"/>
    <w:rsid w:val="009E2F0F"/>
    <w:rsid w:val="009E4C10"/>
    <w:rsid w:val="009F0DFC"/>
    <w:rsid w:val="00A018CE"/>
    <w:rsid w:val="00A01A14"/>
    <w:rsid w:val="00A035BF"/>
    <w:rsid w:val="00A0709C"/>
    <w:rsid w:val="00A367BB"/>
    <w:rsid w:val="00A50975"/>
    <w:rsid w:val="00A545F7"/>
    <w:rsid w:val="00A57F64"/>
    <w:rsid w:val="00A64968"/>
    <w:rsid w:val="00A65E31"/>
    <w:rsid w:val="00A773B9"/>
    <w:rsid w:val="00A83B6F"/>
    <w:rsid w:val="00A876E9"/>
    <w:rsid w:val="00A92017"/>
    <w:rsid w:val="00AB0FB9"/>
    <w:rsid w:val="00AB6B6D"/>
    <w:rsid w:val="00AF2D04"/>
    <w:rsid w:val="00AF6701"/>
    <w:rsid w:val="00B05924"/>
    <w:rsid w:val="00B16E1D"/>
    <w:rsid w:val="00B2218E"/>
    <w:rsid w:val="00B22910"/>
    <w:rsid w:val="00B34362"/>
    <w:rsid w:val="00B46723"/>
    <w:rsid w:val="00B72FBD"/>
    <w:rsid w:val="00B77270"/>
    <w:rsid w:val="00B83A0C"/>
    <w:rsid w:val="00B87A82"/>
    <w:rsid w:val="00B925D4"/>
    <w:rsid w:val="00B94E2D"/>
    <w:rsid w:val="00BA057C"/>
    <w:rsid w:val="00BA0EFD"/>
    <w:rsid w:val="00BA2EE4"/>
    <w:rsid w:val="00BA411D"/>
    <w:rsid w:val="00BC157A"/>
    <w:rsid w:val="00BC7AAA"/>
    <w:rsid w:val="00BD50EC"/>
    <w:rsid w:val="00BE2796"/>
    <w:rsid w:val="00BF3B0F"/>
    <w:rsid w:val="00BF7071"/>
    <w:rsid w:val="00BF7197"/>
    <w:rsid w:val="00C0323B"/>
    <w:rsid w:val="00C16ADD"/>
    <w:rsid w:val="00C2502D"/>
    <w:rsid w:val="00C26FF8"/>
    <w:rsid w:val="00C41093"/>
    <w:rsid w:val="00C52D07"/>
    <w:rsid w:val="00C53CA2"/>
    <w:rsid w:val="00C54B2C"/>
    <w:rsid w:val="00C61C3E"/>
    <w:rsid w:val="00C77EFC"/>
    <w:rsid w:val="00C81971"/>
    <w:rsid w:val="00C86712"/>
    <w:rsid w:val="00C932F1"/>
    <w:rsid w:val="00C948D7"/>
    <w:rsid w:val="00C94ECD"/>
    <w:rsid w:val="00CA490B"/>
    <w:rsid w:val="00CA754E"/>
    <w:rsid w:val="00CB06D0"/>
    <w:rsid w:val="00CB33C8"/>
    <w:rsid w:val="00CC3AB5"/>
    <w:rsid w:val="00CD6CFF"/>
    <w:rsid w:val="00CE39C2"/>
    <w:rsid w:val="00CE6355"/>
    <w:rsid w:val="00CF33E3"/>
    <w:rsid w:val="00CF7CB2"/>
    <w:rsid w:val="00D10066"/>
    <w:rsid w:val="00D37E13"/>
    <w:rsid w:val="00D50B6F"/>
    <w:rsid w:val="00D62AB1"/>
    <w:rsid w:val="00D65113"/>
    <w:rsid w:val="00D66360"/>
    <w:rsid w:val="00D7079A"/>
    <w:rsid w:val="00D746B0"/>
    <w:rsid w:val="00D7544D"/>
    <w:rsid w:val="00D76CCA"/>
    <w:rsid w:val="00D81682"/>
    <w:rsid w:val="00D832EC"/>
    <w:rsid w:val="00D94618"/>
    <w:rsid w:val="00D95676"/>
    <w:rsid w:val="00D97847"/>
    <w:rsid w:val="00DB3A16"/>
    <w:rsid w:val="00DB5AA1"/>
    <w:rsid w:val="00DD5325"/>
    <w:rsid w:val="00DF3608"/>
    <w:rsid w:val="00E003EE"/>
    <w:rsid w:val="00E048B3"/>
    <w:rsid w:val="00E067BB"/>
    <w:rsid w:val="00E11C06"/>
    <w:rsid w:val="00E32833"/>
    <w:rsid w:val="00E370B5"/>
    <w:rsid w:val="00E37597"/>
    <w:rsid w:val="00E46560"/>
    <w:rsid w:val="00E4715C"/>
    <w:rsid w:val="00E663FB"/>
    <w:rsid w:val="00E7122E"/>
    <w:rsid w:val="00E76778"/>
    <w:rsid w:val="00E76AA3"/>
    <w:rsid w:val="00E82CB6"/>
    <w:rsid w:val="00E82F04"/>
    <w:rsid w:val="00E84CB1"/>
    <w:rsid w:val="00E86BD6"/>
    <w:rsid w:val="00E940C0"/>
    <w:rsid w:val="00EC1921"/>
    <w:rsid w:val="00EC1B1D"/>
    <w:rsid w:val="00EC62DC"/>
    <w:rsid w:val="00ED0763"/>
    <w:rsid w:val="00ED1E45"/>
    <w:rsid w:val="00ED3256"/>
    <w:rsid w:val="00ED3A8F"/>
    <w:rsid w:val="00ED4FB1"/>
    <w:rsid w:val="00EE3269"/>
    <w:rsid w:val="00EE3C29"/>
    <w:rsid w:val="00EE5A51"/>
    <w:rsid w:val="00EF1024"/>
    <w:rsid w:val="00F06FCF"/>
    <w:rsid w:val="00F11B72"/>
    <w:rsid w:val="00F21DDC"/>
    <w:rsid w:val="00F25996"/>
    <w:rsid w:val="00F26883"/>
    <w:rsid w:val="00F52BA0"/>
    <w:rsid w:val="00F54F02"/>
    <w:rsid w:val="00F56822"/>
    <w:rsid w:val="00F6458A"/>
    <w:rsid w:val="00F667DC"/>
    <w:rsid w:val="00F7191E"/>
    <w:rsid w:val="00F7201A"/>
    <w:rsid w:val="00F7679C"/>
    <w:rsid w:val="00F777BA"/>
    <w:rsid w:val="00F81608"/>
    <w:rsid w:val="00F817D0"/>
    <w:rsid w:val="00F8202C"/>
    <w:rsid w:val="00F855E1"/>
    <w:rsid w:val="00F90EC1"/>
    <w:rsid w:val="00FA3BF8"/>
    <w:rsid w:val="00FA6978"/>
    <w:rsid w:val="00FB65FC"/>
    <w:rsid w:val="00FC250D"/>
    <w:rsid w:val="00FC37F6"/>
    <w:rsid w:val="00FC6450"/>
    <w:rsid w:val="00FC65D1"/>
    <w:rsid w:val="00FD02AE"/>
    <w:rsid w:val="00FD6AAB"/>
    <w:rsid w:val="00FD71FC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8FBDBAD"/>
  <w15:docId w15:val="{3266FDE9-3228-4D7D-81CE-CA6986E3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UKSW_tekst_zwykly"/>
    <w:qFormat/>
    <w:rsid w:val="005B06A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tytulrozdzial">
    <w:name w:val="styl_tytul_rozdzial"/>
    <w:basedOn w:val="Normalny"/>
    <w:next w:val="Normalny"/>
    <w:autoRedefine/>
    <w:rsid w:val="00CE6355"/>
    <w:pPr>
      <w:widowControl w:val="0"/>
      <w:autoSpaceDE w:val="0"/>
      <w:autoSpaceDN w:val="0"/>
      <w:adjustRightInd w:val="0"/>
      <w:spacing w:line="360" w:lineRule="auto"/>
    </w:pPr>
    <w:rPr>
      <w:b/>
      <w:color w:val="E60007"/>
      <w:sz w:val="36"/>
      <w:szCs w:val="36"/>
      <w:lang w:val="en-US"/>
    </w:rPr>
  </w:style>
  <w:style w:type="paragraph" w:customStyle="1" w:styleId="Normalny1">
    <w:name w:val="Normalny1"/>
    <w:basedOn w:val="Normalny"/>
    <w:rsid w:val="0075070B"/>
    <w:pPr>
      <w:spacing w:before="100" w:beforeAutospacing="1" w:after="100" w:afterAutospacing="1"/>
    </w:pPr>
  </w:style>
  <w:style w:type="character" w:customStyle="1" w:styleId="normalchar">
    <w:name w:val="normal__char"/>
    <w:basedOn w:val="Domylnaczcionkaakapitu"/>
    <w:rsid w:val="0075070B"/>
  </w:style>
  <w:style w:type="paragraph" w:styleId="Nagwek">
    <w:name w:val="header"/>
    <w:basedOn w:val="Normalny"/>
    <w:link w:val="NagwekZnak"/>
    <w:uiPriority w:val="99"/>
    <w:unhideWhenUsed/>
    <w:rsid w:val="00CA49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A490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90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A490B"/>
    <w:rPr>
      <w:rFonts w:ascii="Lucida Grande CE" w:eastAsia="Times New Roman" w:hAnsi="Lucida Grande CE" w:cs="Lucida Grande CE"/>
      <w:color w:val="191919"/>
      <w:sz w:val="18"/>
      <w:szCs w:val="18"/>
      <w:lang w:val="pl-PL"/>
    </w:rPr>
  </w:style>
  <w:style w:type="character" w:styleId="Tekstzastpczy">
    <w:name w:val="Placeholder Text"/>
    <w:uiPriority w:val="99"/>
    <w:semiHidden/>
    <w:rsid w:val="001D47CD"/>
    <w:rPr>
      <w:color w:val="808080"/>
    </w:rPr>
  </w:style>
  <w:style w:type="paragraph" w:styleId="NormalnyWeb">
    <w:name w:val="Normal (Web)"/>
    <w:basedOn w:val="Normalny"/>
    <w:uiPriority w:val="99"/>
    <w:semiHidden/>
    <w:unhideWhenUsed/>
    <w:rsid w:val="002B3BD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0"/>
    </w:rPr>
  </w:style>
  <w:style w:type="paragraph" w:customStyle="1" w:styleId="UKSWtekstdokumentu">
    <w:name w:val="UKSW tekst dokumentu"/>
    <w:basedOn w:val="Normalny"/>
    <w:qFormat/>
    <w:rsid w:val="00784195"/>
    <w:pPr>
      <w:jc w:val="both"/>
    </w:pPr>
    <w:rPr>
      <w:color w:val="000000" w:themeColor="text1"/>
      <w:szCs w:val="24"/>
    </w:rPr>
  </w:style>
  <w:style w:type="paragraph" w:customStyle="1" w:styleId="aaa">
    <w:name w:val="aaa"/>
    <w:basedOn w:val="Normalny"/>
    <w:link w:val="aaaZnak"/>
    <w:qFormat/>
    <w:rsid w:val="00995136"/>
    <w:pPr>
      <w:tabs>
        <w:tab w:val="left" w:pos="2552"/>
        <w:tab w:val="left" w:pos="4962"/>
      </w:tabs>
      <w:spacing w:line="240" w:lineRule="auto"/>
    </w:pPr>
    <w:rPr>
      <w:color w:val="0F296B"/>
      <w:sz w:val="14"/>
      <w:szCs w:val="14"/>
    </w:rPr>
  </w:style>
  <w:style w:type="character" w:customStyle="1" w:styleId="aaaZnak">
    <w:name w:val="aaa Znak"/>
    <w:basedOn w:val="Domylnaczcionkaakapitu"/>
    <w:link w:val="aaa"/>
    <w:rsid w:val="00995136"/>
    <w:rPr>
      <w:rFonts w:asciiTheme="minorHAnsi" w:eastAsia="Times New Roman" w:hAnsiTheme="minorHAnsi"/>
      <w:color w:val="0F296B"/>
      <w:sz w:val="14"/>
      <w:szCs w:val="14"/>
    </w:rPr>
  </w:style>
  <w:style w:type="paragraph" w:customStyle="1" w:styleId="Default">
    <w:name w:val="Default"/>
    <w:rsid w:val="005B06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5B06A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3A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3A8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D3A8F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A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AB1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AB1"/>
    <w:rPr>
      <w:vertAlign w:val="superscript"/>
    </w:rPr>
  </w:style>
  <w:style w:type="table" w:styleId="Tabela-Siatka">
    <w:name w:val="Table Grid"/>
    <w:basedOn w:val="Standardowy"/>
    <w:uiPriority w:val="39"/>
    <w:rsid w:val="00857C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1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bors-janusz\AppData\Local\Temp\Temp1_UKSW-papier-firmowy.zip\papier%20firmowy\formatka%20UKSW%20pl%20jednost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DFDFF9FBDD0E47834AA3F9530FC740" ma:contentTypeVersion="7" ma:contentTypeDescription="Utwórz nowy dokument." ma:contentTypeScope="" ma:versionID="0cdb53c7f74044a28fc642a145e44a27">
  <xsd:schema xmlns:xsd="http://www.w3.org/2001/XMLSchema" xmlns:xs="http://www.w3.org/2001/XMLSchema" xmlns:p="http://schemas.microsoft.com/office/2006/metadata/properties" xmlns:ns3="d5285ef1-8777-474d-aaab-9ea1c744e2b0" targetNamespace="http://schemas.microsoft.com/office/2006/metadata/properties" ma:root="true" ma:fieldsID="4acc0ae0b90a5065dab059046d4d1b0f" ns3:_="">
    <xsd:import namespace="d5285ef1-8777-474d-aaab-9ea1c744e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85ef1-8777-474d-aaab-9ea1c744e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1667AF-9900-488D-82B6-127DA6B9B7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4C3B6D-71DD-4B1B-BBB7-A9E541DD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285ef1-8777-474d-aaab-9ea1c744e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EA8F2A-C0CA-4511-B4F5-370FA3934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CD4402-E3BA-4D48-929A-1E3BEA41AD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formatka UKSW pl jednostka</Template>
  <TotalTime>4</TotalTime>
  <Pages>2</Pages>
  <Words>146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Monika Bors-Janusz</dc:creator>
  <cp:keywords/>
  <dc:description/>
  <cp:lastModifiedBy>Krassimira Ilieva-Makulec</cp:lastModifiedBy>
  <cp:revision>4</cp:revision>
  <cp:lastPrinted>2014-06-04T11:37:00Z</cp:lastPrinted>
  <dcterms:created xsi:type="dcterms:W3CDTF">2025-12-11T17:12:00Z</dcterms:created>
  <dcterms:modified xsi:type="dcterms:W3CDTF">2026-01-07T16:40:00Z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0x010100D1DFDFF9FBDD0E47834AA3F9530FC740</vt:lpwstr>
  </property>
</Properties>
</file>